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2638"/>
        <w:gridCol w:w="284"/>
        <w:gridCol w:w="283"/>
        <w:gridCol w:w="284"/>
        <w:gridCol w:w="284"/>
        <w:gridCol w:w="283"/>
        <w:gridCol w:w="284"/>
        <w:gridCol w:w="283"/>
        <w:gridCol w:w="30"/>
        <w:gridCol w:w="254"/>
        <w:gridCol w:w="283"/>
        <w:gridCol w:w="284"/>
        <w:gridCol w:w="283"/>
        <w:gridCol w:w="284"/>
        <w:gridCol w:w="27"/>
        <w:gridCol w:w="1841"/>
        <w:gridCol w:w="115"/>
        <w:gridCol w:w="154"/>
        <w:gridCol w:w="1406"/>
        <w:gridCol w:w="283"/>
      </w:tblGrid>
      <w:tr w:rsidR="00DF787F" w:rsidRPr="003D114E" w14:paraId="61533327" w14:textId="77777777" w:rsidTr="00C91027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24" w14:textId="77777777" w:rsidR="00DF787F" w:rsidRPr="00D3255C" w:rsidRDefault="00DF787F" w:rsidP="004D213B">
            <w:pPr>
              <w:pStyle w:val="leeg"/>
            </w:pPr>
          </w:p>
        </w:tc>
        <w:tc>
          <w:tcPr>
            <w:tcW w:w="802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25" w14:textId="6B7BE001" w:rsidR="00DF787F" w:rsidRPr="002230A4" w:rsidRDefault="00F06D62" w:rsidP="00A17D34">
            <w:pPr>
              <w:pStyle w:val="Titel"/>
              <w:framePr w:wrap="around"/>
              <w:ind w:left="29"/>
              <w:rPr>
                <w:color w:val="auto"/>
                <w:sz w:val="36"/>
                <w:szCs w:val="36"/>
              </w:rPr>
            </w:pPr>
            <w:r>
              <w:rPr>
                <w:color w:val="auto"/>
                <w:sz w:val="36"/>
                <w:szCs w:val="36"/>
              </w:rPr>
              <w:t xml:space="preserve">Aanvraag </w:t>
            </w:r>
            <w:r w:rsidR="005819CE">
              <w:rPr>
                <w:color w:val="auto"/>
                <w:sz w:val="36"/>
                <w:szCs w:val="36"/>
              </w:rPr>
              <w:t>tot erkenning</w:t>
            </w:r>
            <w:r w:rsidR="00964E04">
              <w:rPr>
                <w:color w:val="auto"/>
                <w:sz w:val="36"/>
                <w:szCs w:val="36"/>
              </w:rPr>
              <w:t xml:space="preserve"> als exploitant van hout: rechtspersoon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26" w14:textId="3C45E75B" w:rsidR="00DF787F" w:rsidRPr="003D114E" w:rsidRDefault="003F6B38" w:rsidP="00AA3A13">
            <w:pPr>
              <w:pStyle w:val="rechts"/>
              <w:ind w:left="2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ANB</w:t>
            </w:r>
            <w:r w:rsidR="00DF787F" w:rsidRPr="003D114E">
              <w:rPr>
                <w:sz w:val="12"/>
                <w:szCs w:val="12"/>
              </w:rPr>
              <w:t>-</w:t>
            </w:r>
            <w:r w:rsidR="00F06D62">
              <w:rPr>
                <w:sz w:val="12"/>
                <w:szCs w:val="12"/>
              </w:rPr>
              <w:t>35</w:t>
            </w:r>
            <w:r w:rsidR="00DF787F" w:rsidRPr="003D114E">
              <w:rPr>
                <w:sz w:val="12"/>
                <w:szCs w:val="12"/>
              </w:rPr>
              <w:t>-</w:t>
            </w:r>
            <w:r w:rsidR="0098644B">
              <w:rPr>
                <w:sz w:val="12"/>
                <w:szCs w:val="12"/>
              </w:rPr>
              <w:t>250520</w:t>
            </w:r>
          </w:p>
        </w:tc>
      </w:tr>
      <w:tr w:rsidR="00CA770C" w:rsidRPr="003D114E" w14:paraId="6153332A" w14:textId="77777777" w:rsidTr="00C91027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28" w14:textId="77777777" w:rsidR="00CA770C" w:rsidRPr="003D114E" w:rsidRDefault="00CA770C" w:rsidP="004D213B">
            <w:pPr>
              <w:pStyle w:val="leeg"/>
            </w:pPr>
          </w:p>
        </w:tc>
        <w:tc>
          <w:tcPr>
            <w:tcW w:w="986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29" w14:textId="77777777" w:rsidR="00CA770C" w:rsidRPr="007865F5" w:rsidRDefault="00CA770C" w:rsidP="00D430C5">
            <w:pPr>
              <w:pStyle w:val="streepjes"/>
              <w:tabs>
                <w:tab w:val="left" w:pos="153"/>
              </w:tabs>
              <w:ind w:left="29"/>
              <w:jc w:val="left"/>
              <w:rPr>
                <w:color w:val="588901"/>
                <w:szCs w:val="16"/>
              </w:rPr>
            </w:pPr>
            <w:r w:rsidRPr="007865F5">
              <w:rPr>
                <w:color w:val="588901"/>
                <w:szCs w:val="16"/>
              </w:rPr>
              <w:t>/////////////////////////////////////////////////////////////////////////////////////////////////////////////////////////////////////////////////////////////</w:t>
            </w:r>
          </w:p>
        </w:tc>
      </w:tr>
      <w:tr w:rsidR="007865F5" w:rsidRPr="008630B5" w14:paraId="61533335" w14:textId="77777777" w:rsidTr="00C91027">
        <w:trPr>
          <w:trHeight w:val="284"/>
        </w:trPr>
        <w:tc>
          <w:tcPr>
            <w:tcW w:w="39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6153332B" w14:textId="77777777" w:rsidR="007865F5" w:rsidRPr="008630B5" w:rsidRDefault="007865F5" w:rsidP="007865F5">
            <w:pPr>
              <w:pStyle w:val="leeg"/>
            </w:pPr>
          </w:p>
        </w:tc>
        <w:tc>
          <w:tcPr>
            <w:tcW w:w="4653" w:type="dxa"/>
            <w:gridSpan w:val="9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6153332C" w14:textId="77777777" w:rsidR="007865F5" w:rsidRPr="003D114E" w:rsidRDefault="007865F5" w:rsidP="007865F5">
            <w:pPr>
              <w:ind w:left="28"/>
            </w:pPr>
            <w:r>
              <w:rPr>
                <w:noProof/>
                <w:lang w:val="fr-BE" w:eastAsia="fr-BE"/>
              </w:rPr>
              <w:drawing>
                <wp:inline distT="0" distB="0" distL="0" distR="0" wp14:anchorId="61533556" wp14:editId="61533557">
                  <wp:extent cx="955040" cy="238760"/>
                  <wp:effectExtent l="0" t="0" r="0" b="0"/>
                  <wp:docPr id="7" name="Afbeelding 7" descr="Agentschap%20Natuur%20en%20B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gentschap%20Natuur%20en%20B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38" t="23553" r="5028" b="23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53332D" w14:textId="77777777" w:rsidR="007865F5" w:rsidRPr="00B81F57" w:rsidRDefault="00F06D62" w:rsidP="007865F5">
            <w:pPr>
              <w:spacing w:before="80"/>
              <w:ind w:left="28"/>
              <w:rPr>
                <w:b/>
              </w:rPr>
            </w:pPr>
            <w:r>
              <w:rPr>
                <w:rStyle w:val="Zwaar"/>
              </w:rPr>
              <w:t>Erkenningssecretariaat Bosexploitatie</w:t>
            </w:r>
          </w:p>
          <w:p w14:paraId="6153332E" w14:textId="77777777" w:rsidR="00CA3CED" w:rsidRPr="001B676B" w:rsidRDefault="00CA3CED" w:rsidP="00CA3CED">
            <w:r w:rsidRPr="001B676B">
              <w:t xml:space="preserve"> </w:t>
            </w:r>
            <w:proofErr w:type="spellStart"/>
            <w:r w:rsidRPr="001B676B">
              <w:t>Everdongenlaan</w:t>
            </w:r>
            <w:proofErr w:type="spellEnd"/>
            <w:r w:rsidRPr="001B676B">
              <w:t xml:space="preserve"> 15</w:t>
            </w:r>
          </w:p>
          <w:p w14:paraId="6153332F" w14:textId="77777777" w:rsidR="00CA3CED" w:rsidRPr="001B676B" w:rsidRDefault="00CA3CED" w:rsidP="00CA3CED">
            <w:pPr>
              <w:ind w:left="29"/>
            </w:pPr>
            <w:r w:rsidRPr="001B676B">
              <w:t>B-2300 TURNHOUT</w:t>
            </w:r>
          </w:p>
          <w:p w14:paraId="61533330" w14:textId="3E99C12F" w:rsidR="007865F5" w:rsidRPr="001B676B" w:rsidRDefault="007865F5" w:rsidP="007865F5">
            <w:pPr>
              <w:ind w:left="29"/>
            </w:pPr>
            <w:r w:rsidRPr="001B676B">
              <w:rPr>
                <w:b/>
              </w:rPr>
              <w:t>T</w:t>
            </w:r>
            <w:r w:rsidRPr="001B676B">
              <w:t xml:space="preserve"> 0</w:t>
            </w:r>
            <w:r w:rsidR="00D9376E" w:rsidRPr="001B676B">
              <w:t>0</w:t>
            </w:r>
            <w:r w:rsidRPr="001B676B">
              <w:t>3</w:t>
            </w:r>
            <w:r w:rsidR="00D9376E" w:rsidRPr="001B676B">
              <w:t>2</w:t>
            </w:r>
            <w:r w:rsidRPr="001B676B">
              <w:t xml:space="preserve"> </w:t>
            </w:r>
            <w:r w:rsidR="00D9376E" w:rsidRPr="001B676B">
              <w:t>14 54 61 33</w:t>
            </w:r>
            <w:r w:rsidRPr="001B676B">
              <w:t xml:space="preserve"> </w:t>
            </w:r>
          </w:p>
          <w:p w14:paraId="61533331" w14:textId="77777777" w:rsidR="007865F5" w:rsidRPr="001B676B" w:rsidRDefault="00D9376E" w:rsidP="007865F5">
            <w:pPr>
              <w:ind w:left="29"/>
              <w:rPr>
                <w:lang w:eastAsia="nl-NL"/>
              </w:rPr>
            </w:pPr>
            <w:hyperlink w:history="1">
              <w:r w:rsidRPr="001B676B">
                <w:rPr>
                  <w:rStyle w:val="Hyperlink"/>
                </w:rPr>
                <w:t>erkenning.bosexploitatie@landmax</w:t>
              </w:r>
              <w:r w:rsidRPr="001B676B">
                <w:rPr>
                  <w:rStyle w:val="Hyperlink"/>
                  <w:lang w:eastAsia="nl-NL"/>
                </w:rPr>
                <w:t>.be</w:t>
              </w:r>
            </w:hyperlink>
          </w:p>
          <w:p w14:paraId="61533332" w14:textId="77777777" w:rsidR="007865F5" w:rsidRPr="001B676B" w:rsidRDefault="00D9376E" w:rsidP="00D9376E">
            <w:pPr>
              <w:ind w:left="29"/>
              <w:rPr>
                <w:rStyle w:val="Zwaar"/>
                <w:b w:val="0"/>
              </w:rPr>
            </w:pPr>
            <w:hyperlink w:history="1">
              <w:r w:rsidRPr="001B676B">
                <w:rPr>
                  <w:rStyle w:val="Hyperlink"/>
                  <w:lang w:eastAsia="nl-NL"/>
                </w:rPr>
                <w:t>www.natuurenbos.be</w:t>
              </w:r>
            </w:hyperlink>
          </w:p>
        </w:tc>
        <w:tc>
          <w:tcPr>
            <w:tcW w:w="141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33" w14:textId="77777777" w:rsidR="007865F5" w:rsidRPr="001B676B" w:rsidRDefault="007865F5" w:rsidP="007865F5">
            <w:pPr>
              <w:ind w:left="29"/>
            </w:pPr>
          </w:p>
        </w:tc>
        <w:tc>
          <w:tcPr>
            <w:tcW w:w="37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34" w14:textId="77777777" w:rsidR="007865F5" w:rsidRPr="0043722A" w:rsidRDefault="007865F5" w:rsidP="007865F5">
            <w:pPr>
              <w:jc w:val="right"/>
            </w:pPr>
            <w:r w:rsidRPr="0043722A">
              <w:rPr>
                <w:i/>
              </w:rPr>
              <w:t>In te vullen door de behandelende afdeling</w:t>
            </w:r>
          </w:p>
        </w:tc>
      </w:tr>
      <w:tr w:rsidR="007865F5" w:rsidRPr="008630B5" w14:paraId="6153333C" w14:textId="77777777" w:rsidTr="00C91027">
        <w:trPr>
          <w:trHeight w:val="284"/>
        </w:trPr>
        <w:tc>
          <w:tcPr>
            <w:tcW w:w="39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1533336" w14:textId="77777777" w:rsidR="007865F5" w:rsidRPr="008630B5" w:rsidRDefault="007865F5" w:rsidP="007865F5">
            <w:pPr>
              <w:spacing w:before="40"/>
            </w:pPr>
          </w:p>
        </w:tc>
        <w:tc>
          <w:tcPr>
            <w:tcW w:w="4653" w:type="dxa"/>
            <w:gridSpan w:val="9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14:paraId="61533337" w14:textId="77777777" w:rsidR="007865F5" w:rsidRPr="008630B5" w:rsidRDefault="007865F5" w:rsidP="007865F5">
            <w:pPr>
              <w:ind w:left="29"/>
            </w:pPr>
          </w:p>
        </w:tc>
        <w:tc>
          <w:tcPr>
            <w:tcW w:w="141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38" w14:textId="77777777" w:rsidR="007865F5" w:rsidRPr="008630B5" w:rsidRDefault="007865F5" w:rsidP="007865F5">
            <w:pPr>
              <w:ind w:left="29"/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533339" w14:textId="77777777" w:rsidR="007865F5" w:rsidRPr="0043722A" w:rsidRDefault="007865F5" w:rsidP="007865F5">
            <w:r w:rsidRPr="0043722A">
              <w:t>ontvangstdatum</w:t>
            </w:r>
          </w:p>
        </w:tc>
        <w:tc>
          <w:tcPr>
            <w:tcW w:w="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3A" w14:textId="77777777" w:rsidR="007865F5" w:rsidRPr="0043722A" w:rsidRDefault="007865F5" w:rsidP="007865F5"/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53333B" w14:textId="77777777" w:rsidR="007865F5" w:rsidRPr="0043722A" w:rsidRDefault="007865F5" w:rsidP="007865F5">
            <w:r>
              <w:t>dossiernummer</w:t>
            </w:r>
          </w:p>
        </w:tc>
      </w:tr>
      <w:tr w:rsidR="007865F5" w:rsidRPr="008630B5" w14:paraId="61533343" w14:textId="77777777" w:rsidTr="00C91027">
        <w:trPr>
          <w:trHeight w:val="425"/>
        </w:trPr>
        <w:tc>
          <w:tcPr>
            <w:tcW w:w="39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153333D" w14:textId="77777777" w:rsidR="007865F5" w:rsidRPr="008630B5" w:rsidRDefault="007865F5" w:rsidP="007865F5">
            <w:pPr>
              <w:spacing w:before="40"/>
            </w:pPr>
          </w:p>
        </w:tc>
        <w:tc>
          <w:tcPr>
            <w:tcW w:w="4653" w:type="dxa"/>
            <w:gridSpan w:val="9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14:paraId="6153333E" w14:textId="77777777" w:rsidR="007865F5" w:rsidRPr="008630B5" w:rsidRDefault="007865F5" w:rsidP="007865F5">
            <w:pPr>
              <w:ind w:left="29"/>
            </w:pPr>
          </w:p>
        </w:tc>
        <w:tc>
          <w:tcPr>
            <w:tcW w:w="141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53333F" w14:textId="77777777" w:rsidR="007865F5" w:rsidRPr="008630B5" w:rsidRDefault="007865F5" w:rsidP="007865F5">
            <w:pPr>
              <w:ind w:left="29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3340" w14:textId="77777777" w:rsidR="007865F5" w:rsidRPr="008630B5" w:rsidRDefault="007865F5" w:rsidP="007865F5"/>
        </w:tc>
        <w:tc>
          <w:tcPr>
            <w:tcW w:w="2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533341" w14:textId="77777777" w:rsidR="007865F5" w:rsidRPr="008630B5" w:rsidRDefault="007865F5" w:rsidP="007865F5">
            <w:pPr>
              <w:pStyle w:val="rechts"/>
              <w:ind w:left="29"/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3342" w14:textId="77777777" w:rsidR="007865F5" w:rsidRPr="008630B5" w:rsidRDefault="007865F5" w:rsidP="007865F5"/>
        </w:tc>
      </w:tr>
      <w:tr w:rsidR="007865F5" w:rsidRPr="002B1635" w14:paraId="61533347" w14:textId="77777777" w:rsidTr="00C91027">
        <w:trPr>
          <w:trHeight w:val="113"/>
        </w:trPr>
        <w:tc>
          <w:tcPr>
            <w:tcW w:w="39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61533344" w14:textId="77777777" w:rsidR="007865F5" w:rsidRPr="008630B5" w:rsidRDefault="007865F5" w:rsidP="007865F5">
            <w:pPr>
              <w:spacing w:before="40"/>
            </w:pPr>
          </w:p>
        </w:tc>
        <w:tc>
          <w:tcPr>
            <w:tcW w:w="4653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45" w14:textId="77777777" w:rsidR="007865F5" w:rsidRPr="008630B5" w:rsidRDefault="007865F5" w:rsidP="007865F5">
            <w:pPr>
              <w:ind w:left="29"/>
            </w:pPr>
          </w:p>
        </w:tc>
        <w:tc>
          <w:tcPr>
            <w:tcW w:w="521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46" w14:textId="77777777" w:rsidR="007865F5" w:rsidRPr="00195B20" w:rsidRDefault="007865F5" w:rsidP="007865F5">
            <w:pPr>
              <w:ind w:left="29"/>
              <w:rPr>
                <w:color w:val="auto"/>
                <w:u w:val="single"/>
                <w:lang w:val="en-US"/>
              </w:rPr>
            </w:pPr>
          </w:p>
        </w:tc>
      </w:tr>
      <w:tr w:rsidR="008C4B7F" w:rsidRPr="003D114E" w14:paraId="61533351" w14:textId="77777777" w:rsidTr="00C91027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48" w14:textId="77777777" w:rsidR="008C4B7F" w:rsidRPr="002B4E40" w:rsidRDefault="008C4B7F" w:rsidP="004D213B">
            <w:pPr>
              <w:pStyle w:val="leeg"/>
              <w:rPr>
                <w:lang w:val="en-US"/>
              </w:rPr>
            </w:pPr>
          </w:p>
        </w:tc>
        <w:tc>
          <w:tcPr>
            <w:tcW w:w="986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49" w14:textId="77777777" w:rsidR="00C91027" w:rsidRPr="006B2FF0" w:rsidRDefault="00C91027" w:rsidP="00C91027">
            <w:pPr>
              <w:widowControl w:val="0"/>
              <w:autoSpaceDE w:val="0"/>
              <w:autoSpaceDN w:val="0"/>
              <w:adjustRightInd w:val="0"/>
              <w:spacing w:before="80"/>
              <w:ind w:left="28"/>
              <w:rPr>
                <w:rFonts w:asciiTheme="minorHAnsi" w:hAnsiTheme="minorHAnsi" w:cstheme="minorHAnsi"/>
              </w:rPr>
            </w:pPr>
            <w:r w:rsidRPr="006B2FF0">
              <w:rPr>
                <w:rFonts w:asciiTheme="minorHAnsi" w:hAnsiTheme="minorHAnsi" w:cstheme="minorHAnsi"/>
                <w:b/>
                <w:bCs/>
                <w:i/>
                <w:iCs/>
              </w:rPr>
              <w:t>Waarvoor dient dit formulier?</w:t>
            </w:r>
          </w:p>
          <w:p w14:paraId="6153334A" w14:textId="5DEAF25E" w:rsidR="00C91027" w:rsidRDefault="00C91027" w:rsidP="00C91027">
            <w:pPr>
              <w:widowControl w:val="0"/>
              <w:overflowPunct w:val="0"/>
              <w:autoSpaceDE w:val="0"/>
              <w:autoSpaceDN w:val="0"/>
              <w:adjustRightInd w:val="0"/>
              <w:spacing w:line="229" w:lineRule="auto"/>
              <w:ind w:left="28"/>
              <w:rPr>
                <w:rFonts w:asciiTheme="minorHAnsi" w:hAnsiTheme="minorHAnsi" w:cstheme="minorHAnsi"/>
                <w:i/>
                <w:iCs/>
              </w:rPr>
            </w:pPr>
            <w:r w:rsidRPr="006B2FF0">
              <w:rPr>
                <w:rFonts w:asciiTheme="minorHAnsi" w:hAnsiTheme="minorHAnsi" w:cstheme="minorHAnsi"/>
                <w:i/>
                <w:iCs/>
              </w:rPr>
              <w:t>Met dit formulier kunt u een erkenning aanvragen als exploitant van hout, op voorwaarde dat u een bedrijfsstatuut hebt. Als u een aanvraag wilt indienen als natuurlijk persoon</w:t>
            </w:r>
            <w:r w:rsidR="002D2ACA">
              <w:rPr>
                <w:rFonts w:asciiTheme="minorHAnsi" w:hAnsiTheme="minorHAnsi" w:cstheme="minorHAnsi"/>
                <w:i/>
                <w:iCs/>
              </w:rPr>
              <w:t>,</w:t>
            </w:r>
            <w:r w:rsidR="00964E04">
              <w:rPr>
                <w:rFonts w:asciiTheme="minorHAnsi" w:hAnsiTheme="minorHAnsi" w:cstheme="minorHAnsi"/>
                <w:i/>
                <w:iCs/>
              </w:rPr>
              <w:t xml:space="preserve"> moet u het formulier </w:t>
            </w:r>
            <w:r w:rsidR="00964E04" w:rsidRPr="002D2ACA">
              <w:rPr>
                <w:rFonts w:asciiTheme="minorHAnsi" w:hAnsiTheme="minorHAnsi" w:cstheme="minorHAnsi"/>
                <w:iCs/>
              </w:rPr>
              <w:t xml:space="preserve">Aanvraag </w:t>
            </w:r>
            <w:r w:rsidR="005819CE">
              <w:rPr>
                <w:rFonts w:asciiTheme="minorHAnsi" w:hAnsiTheme="minorHAnsi" w:cstheme="minorHAnsi"/>
                <w:iCs/>
              </w:rPr>
              <w:t>tot</w:t>
            </w:r>
            <w:r w:rsidR="00964E04" w:rsidRPr="002D2ACA">
              <w:rPr>
                <w:rFonts w:asciiTheme="minorHAnsi" w:hAnsiTheme="minorHAnsi" w:cstheme="minorHAnsi"/>
                <w:iCs/>
              </w:rPr>
              <w:t xml:space="preserve"> erkenning als exploitant van hout: natuurlijk persoon</w:t>
            </w:r>
            <w:r w:rsidR="00964E04">
              <w:rPr>
                <w:rFonts w:asciiTheme="minorHAnsi" w:hAnsiTheme="minorHAnsi" w:cstheme="minorHAnsi"/>
                <w:i/>
                <w:iCs/>
              </w:rPr>
              <w:t xml:space="preserve"> invullen.</w:t>
            </w:r>
            <w:r w:rsidRPr="006B2FF0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D2ACA">
              <w:rPr>
                <w:rFonts w:asciiTheme="minorHAnsi" w:hAnsiTheme="minorHAnsi" w:cstheme="minorHAnsi"/>
                <w:i/>
                <w:iCs/>
              </w:rPr>
              <w:t xml:space="preserve">Als u een aanvraag wilt indienen </w:t>
            </w:r>
            <w:r w:rsidRPr="006B2FF0">
              <w:rPr>
                <w:rFonts w:asciiTheme="minorHAnsi" w:hAnsiTheme="minorHAnsi" w:cstheme="minorHAnsi"/>
                <w:i/>
                <w:iCs/>
              </w:rPr>
              <w:t>als koper van hout</w:t>
            </w:r>
            <w:r w:rsidR="002D2ACA">
              <w:rPr>
                <w:rFonts w:asciiTheme="minorHAnsi" w:hAnsiTheme="minorHAnsi" w:cstheme="minorHAnsi"/>
                <w:i/>
                <w:iCs/>
              </w:rPr>
              <w:t xml:space="preserve">, gebruikt u het formulier </w:t>
            </w:r>
            <w:r w:rsidR="002D2ACA" w:rsidRPr="002D2ACA">
              <w:rPr>
                <w:rFonts w:asciiTheme="minorHAnsi" w:hAnsiTheme="minorHAnsi" w:cstheme="minorHAnsi"/>
                <w:iCs/>
              </w:rPr>
              <w:t xml:space="preserve">Aanvraag </w:t>
            </w:r>
            <w:r w:rsidR="00497E26">
              <w:rPr>
                <w:rFonts w:asciiTheme="minorHAnsi" w:hAnsiTheme="minorHAnsi" w:cstheme="minorHAnsi"/>
                <w:iCs/>
              </w:rPr>
              <w:t>tot</w:t>
            </w:r>
            <w:r w:rsidR="002D2ACA" w:rsidRPr="002D2ACA">
              <w:rPr>
                <w:rFonts w:asciiTheme="minorHAnsi" w:hAnsiTheme="minorHAnsi" w:cstheme="minorHAnsi"/>
                <w:iCs/>
              </w:rPr>
              <w:t xml:space="preserve"> erkenning als koper van hout: </w:t>
            </w:r>
            <w:r w:rsidRPr="002D2ACA">
              <w:rPr>
                <w:rFonts w:asciiTheme="minorHAnsi" w:hAnsiTheme="minorHAnsi" w:cstheme="minorHAnsi"/>
                <w:iCs/>
              </w:rPr>
              <w:t>rechtspersoon</w:t>
            </w:r>
            <w:r w:rsidRPr="006B2FF0">
              <w:rPr>
                <w:rFonts w:asciiTheme="minorHAnsi" w:hAnsiTheme="minorHAnsi" w:cstheme="minorHAnsi"/>
                <w:i/>
                <w:iCs/>
              </w:rPr>
              <w:t xml:space="preserve"> of </w:t>
            </w:r>
            <w:r w:rsidRPr="002D2ACA">
              <w:rPr>
                <w:rFonts w:asciiTheme="minorHAnsi" w:hAnsiTheme="minorHAnsi" w:cstheme="minorHAnsi"/>
                <w:iCs/>
              </w:rPr>
              <w:t>natuurlijk persoon</w:t>
            </w:r>
            <w:r w:rsidR="002D2ACA">
              <w:rPr>
                <w:rFonts w:asciiTheme="minorHAnsi" w:hAnsiTheme="minorHAnsi" w:cstheme="minorHAnsi"/>
                <w:i/>
                <w:iCs/>
              </w:rPr>
              <w:t>.</w:t>
            </w:r>
            <w:r w:rsidRPr="006B2FF0">
              <w:rPr>
                <w:rFonts w:asciiTheme="minorHAnsi" w:hAnsiTheme="minorHAnsi" w:cstheme="minorHAnsi"/>
                <w:i/>
                <w:iCs/>
              </w:rPr>
              <w:t xml:space="preserve"> U vindt die </w:t>
            </w:r>
            <w:r w:rsidR="002D2ACA">
              <w:rPr>
                <w:rFonts w:asciiTheme="minorHAnsi" w:hAnsiTheme="minorHAnsi" w:cstheme="minorHAnsi"/>
                <w:i/>
                <w:iCs/>
              </w:rPr>
              <w:t xml:space="preserve">drie </w:t>
            </w:r>
            <w:r w:rsidRPr="006B2FF0">
              <w:rPr>
                <w:rFonts w:asciiTheme="minorHAnsi" w:hAnsiTheme="minorHAnsi" w:cstheme="minorHAnsi"/>
                <w:i/>
                <w:iCs/>
              </w:rPr>
              <w:t>formulieren op</w:t>
            </w:r>
            <w:r w:rsidR="00DF4DDC">
              <w:rPr>
                <w:rStyle w:val="Hyperlink"/>
                <w:rFonts w:asciiTheme="minorHAnsi" w:hAnsiTheme="minorHAnsi"/>
                <w:bCs/>
                <w:szCs w:val="22"/>
                <w:lang w:val="nl-NL"/>
              </w:rPr>
              <w:t xml:space="preserve"> </w:t>
            </w:r>
            <w:r w:rsidR="00DF4DDC" w:rsidRPr="00DF4DDC">
              <w:rPr>
                <w:rStyle w:val="Hyperlink"/>
                <w:rFonts w:asciiTheme="minorHAnsi" w:hAnsiTheme="minorHAnsi"/>
                <w:bCs/>
                <w:szCs w:val="22"/>
                <w:lang w:val="nl-NL"/>
              </w:rPr>
              <w:t>https://natuurinvest.be/diensten/ondernemen-in-de-natuur/houtverkopen</w:t>
            </w:r>
          </w:p>
          <w:p w14:paraId="6153334B" w14:textId="22178941" w:rsidR="00C91027" w:rsidRPr="00E6633E" w:rsidRDefault="00C91027" w:rsidP="00C91027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218" w:lineRule="auto"/>
              <w:ind w:left="28" w:right="181"/>
              <w:rPr>
                <w:rFonts w:asciiTheme="minorHAnsi" w:hAnsiTheme="minorHAnsi" w:cstheme="minorHAnsi"/>
                <w:i/>
                <w:iCs/>
                <w:color w:val="auto"/>
              </w:rPr>
            </w:pPr>
            <w:r w:rsidRPr="00973078">
              <w:rPr>
                <w:rFonts w:asciiTheme="minorHAnsi" w:hAnsiTheme="minorHAnsi" w:cstheme="minorHAnsi"/>
                <w:b/>
                <w:i/>
                <w:iCs/>
              </w:rPr>
              <w:t>Opgelet!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6B2FF0">
              <w:rPr>
                <w:rFonts w:asciiTheme="minorHAnsi" w:hAnsiTheme="minorHAnsi" w:cstheme="minorHAnsi"/>
                <w:i/>
                <w:iCs/>
              </w:rPr>
              <w:t xml:space="preserve">Als u tegelijk als exploitant en als koper erkend wilt worden, </w:t>
            </w:r>
            <w:r w:rsidR="004F0DB4">
              <w:rPr>
                <w:rFonts w:asciiTheme="minorHAnsi" w:hAnsiTheme="minorHAnsi" w:cstheme="minorHAnsi"/>
                <w:i/>
                <w:iCs/>
              </w:rPr>
              <w:t>hoeft u alleen</w:t>
            </w:r>
            <w:r w:rsidRPr="006B2FF0">
              <w:rPr>
                <w:rFonts w:asciiTheme="minorHAnsi" w:hAnsiTheme="minorHAnsi" w:cstheme="minorHAnsi"/>
                <w:i/>
                <w:iCs/>
              </w:rPr>
              <w:t xml:space="preserve"> deze aanvraag </w:t>
            </w:r>
            <w:r w:rsidR="005819CE">
              <w:rPr>
                <w:rFonts w:asciiTheme="minorHAnsi" w:hAnsiTheme="minorHAnsi" w:cstheme="minorHAnsi"/>
                <w:i/>
                <w:iCs/>
              </w:rPr>
              <w:t>tot</w:t>
            </w:r>
            <w:r w:rsidRPr="006B2FF0">
              <w:rPr>
                <w:rFonts w:asciiTheme="minorHAnsi" w:hAnsiTheme="minorHAnsi" w:cstheme="minorHAnsi"/>
                <w:i/>
                <w:iCs/>
              </w:rPr>
              <w:t xml:space="preserve"> erkenning als exploitant </w:t>
            </w:r>
            <w:r w:rsidRPr="00E6633E">
              <w:rPr>
                <w:rFonts w:asciiTheme="minorHAnsi" w:hAnsiTheme="minorHAnsi" w:cstheme="minorHAnsi"/>
                <w:i/>
                <w:iCs/>
                <w:color w:val="auto"/>
              </w:rPr>
              <w:t>van hout in te dienen. Een erkenning als exploitant houdt immers ook de erkenning als koper in.</w:t>
            </w:r>
          </w:p>
          <w:p w14:paraId="6153334C" w14:textId="2A652984" w:rsidR="00C91027" w:rsidRPr="00E6633E" w:rsidRDefault="00C91027" w:rsidP="004803E8">
            <w:pPr>
              <w:widowControl w:val="0"/>
              <w:overflowPunct w:val="0"/>
              <w:autoSpaceDE w:val="0"/>
              <w:autoSpaceDN w:val="0"/>
              <w:adjustRightInd w:val="0"/>
              <w:ind w:left="28" w:right="102"/>
              <w:rPr>
                <w:rFonts w:asciiTheme="minorHAnsi" w:hAnsiTheme="minorHAnsi" w:cstheme="minorHAnsi"/>
                <w:i/>
                <w:iCs/>
                <w:color w:val="auto"/>
              </w:rPr>
            </w:pPr>
            <w:r w:rsidRPr="00E6633E">
              <w:rPr>
                <w:rFonts w:eastAsia="Flanders Sans beta 3"/>
                <w:i/>
                <w:color w:val="auto"/>
              </w:rPr>
              <w:t xml:space="preserve">De wettelijke grondslag voor dit formulier is te vinden </w:t>
            </w:r>
            <w:r w:rsidRPr="00E6633E">
              <w:rPr>
                <w:rFonts w:asciiTheme="minorHAnsi" w:hAnsiTheme="minorHAnsi" w:cstheme="minorHAnsi"/>
                <w:i/>
                <w:iCs/>
                <w:color w:val="auto"/>
              </w:rPr>
              <w:t xml:space="preserve">in het besluit van de Vlaamse Regering van </w:t>
            </w:r>
            <w:r w:rsidR="001A7ABC" w:rsidRPr="00E6633E">
              <w:rPr>
                <w:rFonts w:asciiTheme="minorHAnsi" w:hAnsiTheme="minorHAnsi" w:cstheme="minorHAnsi"/>
                <w:i/>
                <w:iCs/>
                <w:color w:val="auto"/>
              </w:rPr>
              <w:t>19 juli 2024</w:t>
            </w:r>
            <w:r w:rsidRPr="00E6633E">
              <w:rPr>
                <w:rFonts w:asciiTheme="minorHAnsi" w:hAnsiTheme="minorHAnsi" w:cstheme="minorHAnsi"/>
                <w:i/>
                <w:iCs/>
                <w:color w:val="auto"/>
              </w:rPr>
              <w:t>.</w:t>
            </w:r>
          </w:p>
          <w:p w14:paraId="6153334D" w14:textId="77777777" w:rsidR="00C91027" w:rsidRPr="00E6633E" w:rsidRDefault="00C91027" w:rsidP="00E042EC">
            <w:pPr>
              <w:widowControl w:val="0"/>
              <w:autoSpaceDE w:val="0"/>
              <w:autoSpaceDN w:val="0"/>
              <w:adjustRightInd w:val="0"/>
              <w:spacing w:before="120"/>
              <w:ind w:left="28"/>
              <w:rPr>
                <w:rFonts w:asciiTheme="minorHAnsi" w:hAnsiTheme="minorHAnsi" w:cstheme="minorHAnsi"/>
                <w:b/>
                <w:bCs/>
                <w:i/>
                <w:iCs/>
                <w:color w:val="auto"/>
              </w:rPr>
            </w:pPr>
            <w:r w:rsidRPr="00E6633E">
              <w:rPr>
                <w:rFonts w:asciiTheme="minorHAnsi" w:hAnsiTheme="minorHAnsi" w:cstheme="minorHAnsi"/>
                <w:b/>
                <w:bCs/>
                <w:i/>
                <w:iCs/>
                <w:color w:val="auto"/>
              </w:rPr>
              <w:t>Wie moet een erkenning hebben als exploitant van hout?</w:t>
            </w:r>
          </w:p>
          <w:p w14:paraId="6153334E" w14:textId="7BF94B5E" w:rsidR="00C91027" w:rsidRPr="00E6633E" w:rsidRDefault="00C91027" w:rsidP="004803E8">
            <w:pPr>
              <w:widowControl w:val="0"/>
              <w:overflowPunct w:val="0"/>
              <w:autoSpaceDE w:val="0"/>
              <w:autoSpaceDN w:val="0"/>
              <w:adjustRightInd w:val="0"/>
              <w:ind w:left="28" w:right="440"/>
              <w:rPr>
                <w:rFonts w:asciiTheme="minorHAnsi" w:hAnsiTheme="minorHAnsi" w:cstheme="minorHAnsi"/>
                <w:i/>
                <w:iCs/>
                <w:color w:val="auto"/>
              </w:rPr>
            </w:pPr>
            <w:r w:rsidRPr="00E6633E">
              <w:rPr>
                <w:rFonts w:asciiTheme="minorHAnsi" w:hAnsiTheme="minorHAnsi" w:cstheme="minorHAnsi"/>
                <w:i/>
                <w:iCs/>
                <w:color w:val="auto"/>
              </w:rPr>
              <w:t xml:space="preserve">Iedereen die meer dan </w:t>
            </w:r>
            <w:r w:rsidR="00346905" w:rsidRPr="00E6633E">
              <w:rPr>
                <w:rFonts w:asciiTheme="minorHAnsi" w:hAnsiTheme="minorHAnsi" w:cstheme="minorHAnsi"/>
                <w:i/>
                <w:iCs/>
                <w:color w:val="auto"/>
              </w:rPr>
              <w:t>20</w:t>
            </w:r>
            <w:r w:rsidRPr="00E6633E">
              <w:rPr>
                <w:rFonts w:asciiTheme="minorHAnsi" w:hAnsiTheme="minorHAnsi" w:cstheme="minorHAnsi"/>
                <w:i/>
                <w:iCs/>
                <w:color w:val="auto"/>
              </w:rPr>
              <w:t xml:space="preserve"> m³ hout per jaar en per adres exploiteert uit een openbaar bos, wordt beschouwd als een beroepsmatig</w:t>
            </w:r>
            <w:r w:rsidR="00EE1704">
              <w:rPr>
                <w:rFonts w:asciiTheme="minorHAnsi" w:hAnsiTheme="minorHAnsi" w:cstheme="minorHAnsi"/>
                <w:i/>
                <w:iCs/>
                <w:color w:val="auto"/>
              </w:rPr>
              <w:t>e</w:t>
            </w:r>
            <w:r w:rsidRPr="00E6633E">
              <w:rPr>
                <w:rFonts w:asciiTheme="minorHAnsi" w:hAnsiTheme="minorHAnsi" w:cstheme="minorHAnsi"/>
                <w:i/>
                <w:iCs/>
                <w:color w:val="auto"/>
              </w:rPr>
              <w:t xml:space="preserve"> bosexploitant en moet een erkenning hebben voor </w:t>
            </w:r>
            <w:r w:rsidR="00EE1704">
              <w:rPr>
                <w:rFonts w:asciiTheme="minorHAnsi" w:hAnsiTheme="minorHAnsi" w:cstheme="minorHAnsi"/>
                <w:i/>
                <w:iCs/>
                <w:color w:val="auto"/>
              </w:rPr>
              <w:t xml:space="preserve">die </w:t>
            </w:r>
            <w:r w:rsidRPr="00E6633E">
              <w:rPr>
                <w:rFonts w:asciiTheme="minorHAnsi" w:hAnsiTheme="minorHAnsi" w:cstheme="minorHAnsi"/>
                <w:i/>
                <w:iCs/>
                <w:color w:val="auto"/>
              </w:rPr>
              <w:t>met bosexploitatiewerkzaamheden</w:t>
            </w:r>
            <w:r w:rsidR="004F0DB4" w:rsidRPr="00E6633E">
              <w:rPr>
                <w:rFonts w:asciiTheme="minorHAnsi" w:hAnsiTheme="minorHAnsi" w:cstheme="minorHAnsi"/>
                <w:i/>
                <w:iCs/>
                <w:color w:val="auto"/>
              </w:rPr>
              <w:t xml:space="preserve"> start</w:t>
            </w:r>
            <w:r w:rsidRPr="00E6633E">
              <w:rPr>
                <w:rFonts w:asciiTheme="minorHAnsi" w:hAnsiTheme="minorHAnsi" w:cstheme="minorHAnsi"/>
                <w:i/>
                <w:iCs/>
                <w:color w:val="auto"/>
              </w:rPr>
              <w:t>.</w:t>
            </w:r>
          </w:p>
          <w:p w14:paraId="6153334F" w14:textId="77777777" w:rsidR="00C91027" w:rsidRPr="00E6633E" w:rsidRDefault="00C91027" w:rsidP="00E042EC">
            <w:pPr>
              <w:widowControl w:val="0"/>
              <w:autoSpaceDE w:val="0"/>
              <w:autoSpaceDN w:val="0"/>
              <w:adjustRightInd w:val="0"/>
              <w:spacing w:before="120"/>
              <w:ind w:left="28"/>
              <w:rPr>
                <w:rFonts w:asciiTheme="minorHAnsi" w:hAnsiTheme="minorHAnsi" w:cstheme="minorHAnsi"/>
                <w:b/>
                <w:bCs/>
                <w:i/>
                <w:iCs/>
                <w:color w:val="auto"/>
              </w:rPr>
            </w:pPr>
            <w:r w:rsidRPr="00E6633E">
              <w:rPr>
                <w:rFonts w:asciiTheme="minorHAnsi" w:hAnsiTheme="minorHAnsi" w:cstheme="minorHAnsi"/>
                <w:b/>
                <w:bCs/>
                <w:i/>
                <w:iCs/>
                <w:color w:val="auto"/>
              </w:rPr>
              <w:t>Aan wie moet u dit formulier terugbezorgen?</w:t>
            </w:r>
          </w:p>
          <w:p w14:paraId="61533350" w14:textId="4DB57908" w:rsidR="00500C43" w:rsidRPr="00C91027" w:rsidRDefault="00C91027" w:rsidP="00C91027">
            <w:pPr>
              <w:pStyle w:val="Aanwijzing"/>
            </w:pPr>
            <w:r w:rsidRPr="00E6633E">
              <w:rPr>
                <w:color w:val="auto"/>
              </w:rPr>
              <w:t xml:space="preserve">Stuur dit formulier naar het erkenningssecretariaat Bosexploitatie op het </w:t>
            </w:r>
            <w:r w:rsidRPr="00C91027">
              <w:t xml:space="preserve">adres dat bovenaan op dit formulier staat. Als u vragen hebt over hoe u </w:t>
            </w:r>
            <w:r w:rsidR="00000FDB">
              <w:t>di</w:t>
            </w:r>
            <w:r w:rsidR="00000FDB" w:rsidRPr="00C91027">
              <w:t xml:space="preserve">t </w:t>
            </w:r>
            <w:r w:rsidRPr="00C91027">
              <w:t>formulier moet invullen, kunt u contact opnemen met het erkenningssecretariaat.</w:t>
            </w:r>
          </w:p>
        </w:tc>
      </w:tr>
      <w:tr w:rsidR="00E91551" w:rsidRPr="003D114E" w14:paraId="61533353" w14:textId="77777777" w:rsidTr="007F1BAC">
        <w:trPr>
          <w:trHeight w:hRule="exact" w:val="340"/>
        </w:trPr>
        <w:tc>
          <w:tcPr>
            <w:tcW w:w="1026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52" w14:textId="77777777" w:rsidR="00E91551" w:rsidRPr="003D114E" w:rsidRDefault="00E91551" w:rsidP="00E91551">
            <w:pPr>
              <w:pStyle w:val="leeg"/>
            </w:pPr>
          </w:p>
        </w:tc>
      </w:tr>
      <w:tr w:rsidR="00E91551" w:rsidRPr="003D114E" w14:paraId="61533356" w14:textId="77777777" w:rsidTr="00811407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61533354" w14:textId="77777777" w:rsidR="00E91551" w:rsidRPr="003D114E" w:rsidRDefault="00E91551" w:rsidP="00E91551">
            <w:pPr>
              <w:pStyle w:val="leeg"/>
            </w:pPr>
          </w:p>
        </w:tc>
        <w:tc>
          <w:tcPr>
            <w:tcW w:w="986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588901"/>
          </w:tcPr>
          <w:p w14:paraId="61533355" w14:textId="77777777" w:rsidR="00E91551" w:rsidRPr="003D114E" w:rsidRDefault="00951538" w:rsidP="00811407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Gegevens van de organisatie</w:t>
            </w:r>
          </w:p>
        </w:tc>
      </w:tr>
      <w:tr w:rsidR="00951538" w:rsidRPr="003D114E" w14:paraId="61533358" w14:textId="77777777" w:rsidTr="005B4FDB">
        <w:trPr>
          <w:trHeight w:hRule="exact" w:val="113"/>
        </w:trPr>
        <w:tc>
          <w:tcPr>
            <w:tcW w:w="1026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57" w14:textId="77777777" w:rsidR="00951538" w:rsidRPr="003D114E" w:rsidRDefault="00951538" w:rsidP="005B4FDB">
            <w:pPr>
              <w:pStyle w:val="leeg"/>
            </w:pPr>
          </w:p>
        </w:tc>
      </w:tr>
      <w:tr w:rsidR="00951538" w:rsidRPr="003D114E" w14:paraId="6153335B" w14:textId="77777777" w:rsidTr="00951538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59" w14:textId="77777777" w:rsidR="00951538" w:rsidRPr="003D114E" w:rsidRDefault="00951538" w:rsidP="005B4FDB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</w:rPr>
            </w:pPr>
            <w:r w:rsidRPr="003D114E">
              <w:rPr>
                <w:rStyle w:val="Zwaar"/>
                <w:b/>
              </w:rPr>
              <w:t>1</w:t>
            </w:r>
          </w:p>
        </w:tc>
        <w:tc>
          <w:tcPr>
            <w:tcW w:w="986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5A" w14:textId="45F0FB60" w:rsidR="00951538" w:rsidRPr="003D114E" w:rsidRDefault="00951538" w:rsidP="00951538">
            <w:pPr>
              <w:ind w:left="29"/>
              <w:rPr>
                <w:rStyle w:val="Zwaar"/>
              </w:rPr>
            </w:pPr>
            <w:r w:rsidRPr="003D114E">
              <w:rPr>
                <w:rStyle w:val="Zwaar"/>
              </w:rPr>
              <w:t xml:space="preserve">Vul </w:t>
            </w:r>
            <w:r>
              <w:rPr>
                <w:rStyle w:val="Zwaar"/>
              </w:rPr>
              <w:t>de</w:t>
            </w:r>
            <w:r w:rsidRPr="003D114E">
              <w:rPr>
                <w:rStyle w:val="Zwaar"/>
              </w:rPr>
              <w:t xml:space="preserve"> gegevens</w:t>
            </w:r>
            <w:r>
              <w:rPr>
                <w:rStyle w:val="Zwaar"/>
              </w:rPr>
              <w:t xml:space="preserve"> van de organisatie</w:t>
            </w:r>
            <w:r w:rsidRPr="003D114E">
              <w:rPr>
                <w:rStyle w:val="Zwaar"/>
              </w:rPr>
              <w:t xml:space="preserve"> in.</w:t>
            </w:r>
          </w:p>
        </w:tc>
      </w:tr>
      <w:tr w:rsidR="00951538" w:rsidRPr="003D114E" w14:paraId="6153335F" w14:textId="77777777" w:rsidTr="00951538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5C" w14:textId="77777777" w:rsidR="00951538" w:rsidRPr="00104E77" w:rsidRDefault="00951538" w:rsidP="005B4FDB">
            <w:pPr>
              <w:pStyle w:val="leeg"/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5D" w14:textId="77777777" w:rsidR="00951538" w:rsidRPr="003D114E" w:rsidRDefault="00951538" w:rsidP="005B4FDB">
            <w:pPr>
              <w:jc w:val="right"/>
            </w:pPr>
            <w:r w:rsidRPr="003D114E">
              <w:t>naam</w:t>
            </w:r>
          </w:p>
        </w:tc>
        <w:tc>
          <w:tcPr>
            <w:tcW w:w="7229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5E" w14:textId="77777777" w:rsidR="00951538" w:rsidRPr="003D114E" w:rsidRDefault="00951538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51538" w:rsidRPr="003D114E" w14:paraId="61533363" w14:textId="77777777" w:rsidTr="00951538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60" w14:textId="77777777" w:rsidR="00951538" w:rsidRPr="00104E77" w:rsidRDefault="00951538" w:rsidP="005B4FDB">
            <w:pPr>
              <w:pStyle w:val="leeg"/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61" w14:textId="77777777" w:rsidR="00951538" w:rsidRPr="003D114E" w:rsidRDefault="00951538" w:rsidP="005B4FDB">
            <w:pPr>
              <w:jc w:val="right"/>
            </w:pPr>
            <w:r w:rsidRPr="003D114E">
              <w:t>juridisch statuut</w:t>
            </w:r>
          </w:p>
        </w:tc>
        <w:tc>
          <w:tcPr>
            <w:tcW w:w="7229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62" w14:textId="77777777" w:rsidR="00951538" w:rsidRPr="003D114E" w:rsidRDefault="00951538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51538" w:rsidRPr="003D114E" w14:paraId="61533367" w14:textId="77777777" w:rsidTr="00951538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64" w14:textId="77777777" w:rsidR="00951538" w:rsidRPr="00104E77" w:rsidRDefault="00951538" w:rsidP="005B4FDB">
            <w:pPr>
              <w:pStyle w:val="leeg"/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65" w14:textId="77777777" w:rsidR="00951538" w:rsidRPr="003D114E" w:rsidRDefault="00951538" w:rsidP="005B4FDB">
            <w:pPr>
              <w:jc w:val="right"/>
            </w:pPr>
            <w:r w:rsidRPr="003D114E">
              <w:t>straat en nummer</w:t>
            </w:r>
          </w:p>
        </w:tc>
        <w:tc>
          <w:tcPr>
            <w:tcW w:w="7229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66" w14:textId="77777777" w:rsidR="00951538" w:rsidRPr="003D114E" w:rsidRDefault="00951538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51538" w:rsidRPr="003D114E" w14:paraId="6153336B" w14:textId="77777777" w:rsidTr="00951538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68" w14:textId="77777777" w:rsidR="00951538" w:rsidRPr="00104E77" w:rsidRDefault="00951538" w:rsidP="005B4FDB">
            <w:pPr>
              <w:pStyle w:val="leeg"/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69" w14:textId="77777777" w:rsidR="00951538" w:rsidRPr="003D114E" w:rsidRDefault="00951538" w:rsidP="005B4FDB">
            <w:pPr>
              <w:jc w:val="right"/>
            </w:pPr>
            <w:r w:rsidRPr="003D114E">
              <w:t>postnummer en gemeente</w:t>
            </w:r>
          </w:p>
        </w:tc>
        <w:tc>
          <w:tcPr>
            <w:tcW w:w="7229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6A" w14:textId="77777777" w:rsidR="00951538" w:rsidRPr="003D114E" w:rsidRDefault="00951538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51538" w:rsidRPr="003D114E" w14:paraId="6153336F" w14:textId="77777777" w:rsidTr="00951538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6C" w14:textId="77777777" w:rsidR="00951538" w:rsidRPr="00104E77" w:rsidRDefault="00951538" w:rsidP="005B4FDB">
            <w:pPr>
              <w:pStyle w:val="leeg"/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6D" w14:textId="77777777" w:rsidR="00951538" w:rsidRPr="003D114E" w:rsidRDefault="00951538" w:rsidP="005B4FDB">
            <w:pPr>
              <w:jc w:val="right"/>
            </w:pPr>
            <w:r w:rsidRPr="003D114E">
              <w:t>naam contactpersoon</w:t>
            </w:r>
          </w:p>
        </w:tc>
        <w:tc>
          <w:tcPr>
            <w:tcW w:w="7229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6E" w14:textId="77777777" w:rsidR="00951538" w:rsidRPr="003D114E" w:rsidRDefault="00951538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51538" w:rsidRPr="003D114E" w14:paraId="61533373" w14:textId="77777777" w:rsidTr="00951538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70" w14:textId="77777777" w:rsidR="00951538" w:rsidRPr="00104E77" w:rsidRDefault="00951538" w:rsidP="005B4FDB">
            <w:pPr>
              <w:pStyle w:val="leeg"/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71" w14:textId="77777777" w:rsidR="00951538" w:rsidRPr="003D114E" w:rsidRDefault="00951538" w:rsidP="005B4FDB">
            <w:pPr>
              <w:jc w:val="right"/>
            </w:pPr>
            <w:r w:rsidRPr="003D114E">
              <w:t>telefoonnummer</w:t>
            </w:r>
          </w:p>
        </w:tc>
        <w:tc>
          <w:tcPr>
            <w:tcW w:w="7229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72" w14:textId="77777777" w:rsidR="00951538" w:rsidRPr="003D114E" w:rsidRDefault="00951538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51538" w:rsidRPr="003D114E" w14:paraId="61533377" w14:textId="77777777" w:rsidTr="00951538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74" w14:textId="77777777" w:rsidR="00951538" w:rsidRPr="00104E77" w:rsidRDefault="00951538" w:rsidP="005B4FDB">
            <w:pPr>
              <w:pStyle w:val="leeg"/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75" w14:textId="77777777" w:rsidR="00951538" w:rsidRPr="003D114E" w:rsidRDefault="00951538" w:rsidP="005B4FDB">
            <w:pPr>
              <w:jc w:val="right"/>
            </w:pPr>
            <w:r w:rsidRPr="003D114E">
              <w:t>e-mailadres</w:t>
            </w:r>
          </w:p>
        </w:tc>
        <w:tc>
          <w:tcPr>
            <w:tcW w:w="7229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76" w14:textId="77777777" w:rsidR="00951538" w:rsidRPr="003D114E" w:rsidRDefault="00951538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51538" w:rsidRPr="003D114E" w14:paraId="6153337B" w14:textId="77777777" w:rsidTr="00951538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78" w14:textId="77777777" w:rsidR="00951538" w:rsidRPr="00104E77" w:rsidRDefault="00951538" w:rsidP="005B4FDB">
            <w:pPr>
              <w:pStyle w:val="leeg"/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79" w14:textId="77777777" w:rsidR="00951538" w:rsidRPr="003D114E" w:rsidRDefault="00951538" w:rsidP="005B4FDB">
            <w:pPr>
              <w:jc w:val="right"/>
            </w:pPr>
            <w:r w:rsidRPr="003D114E">
              <w:t>website</w:t>
            </w:r>
          </w:p>
        </w:tc>
        <w:tc>
          <w:tcPr>
            <w:tcW w:w="7229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7A" w14:textId="77777777" w:rsidR="00951538" w:rsidRPr="003D114E" w:rsidRDefault="00951538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51538" w:rsidRPr="003D114E" w14:paraId="6153337D" w14:textId="77777777" w:rsidTr="005B4FDB">
        <w:trPr>
          <w:trHeight w:hRule="exact" w:val="113"/>
        </w:trPr>
        <w:tc>
          <w:tcPr>
            <w:tcW w:w="1026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7C" w14:textId="77777777" w:rsidR="00951538" w:rsidRPr="003D114E" w:rsidRDefault="00951538" w:rsidP="00951538"/>
        </w:tc>
      </w:tr>
      <w:tr w:rsidR="00E6633E" w:rsidRPr="003D114E" w14:paraId="6153338E" w14:textId="77777777" w:rsidTr="00951538">
        <w:trPr>
          <w:gridAfter w:val="1"/>
          <w:wAfter w:w="283" w:type="dxa"/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7E" w14:textId="77777777" w:rsidR="00E6633E" w:rsidRPr="007F7211" w:rsidRDefault="00E6633E" w:rsidP="005B4FDB">
            <w:pPr>
              <w:pStyle w:val="leeg"/>
              <w:rPr>
                <w:bCs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53337F" w14:textId="0FEDA946" w:rsidR="00E6633E" w:rsidRPr="003D114E" w:rsidRDefault="00E6633E" w:rsidP="005B4FDB">
            <w:pPr>
              <w:jc w:val="right"/>
              <w:rPr>
                <w:rStyle w:val="Zwaar"/>
                <w:b w:val="0"/>
              </w:rPr>
            </w:pPr>
            <w:r w:rsidRPr="00E6633E">
              <w:rPr>
                <w:color w:val="auto"/>
              </w:rPr>
              <w:t>ondernemingsnu</w:t>
            </w:r>
            <w:r>
              <w:t>mmer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3380" w14:textId="0567BC06" w:rsidR="00E6633E" w:rsidRPr="006550D4" w:rsidRDefault="00E6633E" w:rsidP="005B4FDB">
            <w:pPr>
              <w:jc w:val="center"/>
              <w:rPr>
                <w:strike/>
                <w:color w:val="FF000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3381" w14:textId="1CB2760E" w:rsidR="00E6633E" w:rsidRPr="006550D4" w:rsidRDefault="00E6633E" w:rsidP="005B4FDB">
            <w:pPr>
              <w:jc w:val="center"/>
              <w:rPr>
                <w:strike/>
                <w:color w:val="FF000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3382" w14:textId="77777777" w:rsidR="00E6633E" w:rsidRDefault="00E6633E" w:rsidP="005B4FDB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F96B7F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96B7F">
              <w:rPr>
                <w:noProof/>
              </w:rPr>
              <w:instrText xml:space="preserve"> FORMTEXT </w:instrText>
            </w:r>
            <w:r w:rsidRPr="00F96B7F">
              <w:rPr>
                <w:noProof/>
              </w:rPr>
            </w:r>
            <w:r w:rsidRPr="00F96B7F">
              <w:rPr>
                <w:noProof/>
              </w:rPr>
              <w:fldChar w:fldCharType="separate"/>
            </w:r>
            <w:r w:rsidRPr="00F96B7F">
              <w:rPr>
                <w:noProof/>
              </w:rPr>
              <w:t> </w:t>
            </w:r>
            <w:r w:rsidRPr="00F96B7F">
              <w:rPr>
                <w:noProof/>
              </w:rPr>
              <w:fldChar w:fldCharType="end"/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3384" w14:textId="77777777" w:rsidR="00E6633E" w:rsidRDefault="00E6633E" w:rsidP="005B4FDB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F96B7F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96B7F">
              <w:rPr>
                <w:noProof/>
              </w:rPr>
              <w:instrText xml:space="preserve"> FORMTEXT </w:instrText>
            </w:r>
            <w:r w:rsidRPr="00F96B7F">
              <w:rPr>
                <w:noProof/>
              </w:rPr>
            </w:r>
            <w:r w:rsidRPr="00F96B7F">
              <w:rPr>
                <w:noProof/>
              </w:rPr>
              <w:fldChar w:fldCharType="separate"/>
            </w:r>
            <w:r w:rsidRPr="00F96B7F">
              <w:rPr>
                <w:noProof/>
              </w:rPr>
              <w:t> </w:t>
            </w:r>
            <w:r w:rsidRPr="00F96B7F">
              <w:rPr>
                <w:noProof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533385" w14:textId="77777777" w:rsidR="00E6633E" w:rsidRDefault="00E6633E" w:rsidP="005B4FDB">
            <w:pPr>
              <w:jc w:val="center"/>
            </w:pPr>
            <w: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3386" w14:textId="77777777" w:rsidR="00E6633E" w:rsidRDefault="00E6633E" w:rsidP="005B4FDB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F96B7F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96B7F">
              <w:rPr>
                <w:noProof/>
              </w:rPr>
              <w:instrText xml:space="preserve"> FORMTEXT </w:instrText>
            </w:r>
            <w:r w:rsidRPr="00F96B7F">
              <w:rPr>
                <w:noProof/>
              </w:rPr>
            </w:r>
            <w:r w:rsidRPr="00F96B7F">
              <w:rPr>
                <w:noProof/>
              </w:rPr>
              <w:fldChar w:fldCharType="separate"/>
            </w:r>
            <w:r w:rsidRPr="00F96B7F">
              <w:rPr>
                <w:noProof/>
              </w:rPr>
              <w:t> </w:t>
            </w:r>
            <w:r w:rsidRPr="00F96B7F">
              <w:rPr>
                <w:noProof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3387" w14:textId="77777777" w:rsidR="00E6633E" w:rsidRDefault="00E6633E" w:rsidP="005B4FDB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F96B7F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96B7F">
              <w:rPr>
                <w:noProof/>
              </w:rPr>
              <w:instrText xml:space="preserve"> FORMTEXT </w:instrText>
            </w:r>
            <w:r w:rsidRPr="00F96B7F">
              <w:rPr>
                <w:noProof/>
              </w:rPr>
            </w:r>
            <w:r w:rsidRPr="00F96B7F">
              <w:rPr>
                <w:noProof/>
              </w:rPr>
              <w:fldChar w:fldCharType="separate"/>
            </w:r>
            <w:r w:rsidRPr="00F96B7F">
              <w:rPr>
                <w:noProof/>
              </w:rPr>
              <w:t> </w:t>
            </w:r>
            <w:r w:rsidRPr="00F96B7F">
              <w:rPr>
                <w:noProof/>
              </w:rPr>
              <w:fldChar w:fldCharType="end"/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3388" w14:textId="77777777" w:rsidR="00E6633E" w:rsidRDefault="00E6633E" w:rsidP="005B4FDB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F96B7F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96B7F">
              <w:rPr>
                <w:noProof/>
              </w:rPr>
              <w:instrText xml:space="preserve"> FORMTEXT </w:instrText>
            </w:r>
            <w:r w:rsidRPr="00F96B7F">
              <w:rPr>
                <w:noProof/>
              </w:rPr>
            </w:r>
            <w:r w:rsidRPr="00F96B7F">
              <w:rPr>
                <w:noProof/>
              </w:rPr>
              <w:fldChar w:fldCharType="separate"/>
            </w:r>
            <w:r w:rsidRPr="00F96B7F">
              <w:rPr>
                <w:noProof/>
              </w:rPr>
              <w:t> </w:t>
            </w:r>
            <w:r w:rsidRPr="00F96B7F">
              <w:rPr>
                <w:noProof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533389" w14:textId="77777777" w:rsidR="00E6633E" w:rsidRDefault="00E6633E" w:rsidP="005B4FDB">
            <w:pPr>
              <w:jc w:val="center"/>
            </w:pPr>
            <w: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338A" w14:textId="77777777" w:rsidR="00E6633E" w:rsidRDefault="00E6633E" w:rsidP="005B4FDB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F96B7F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96B7F">
              <w:rPr>
                <w:noProof/>
              </w:rPr>
              <w:instrText xml:space="preserve"> FORMTEXT </w:instrText>
            </w:r>
            <w:r w:rsidRPr="00F96B7F">
              <w:rPr>
                <w:noProof/>
              </w:rPr>
            </w:r>
            <w:r w:rsidRPr="00F96B7F">
              <w:rPr>
                <w:noProof/>
              </w:rPr>
              <w:fldChar w:fldCharType="separate"/>
            </w:r>
            <w:r w:rsidRPr="00F96B7F">
              <w:rPr>
                <w:noProof/>
              </w:rPr>
              <w:t> </w:t>
            </w:r>
            <w:r w:rsidRPr="00F96B7F">
              <w:rPr>
                <w:noProof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338B" w14:textId="77777777" w:rsidR="00E6633E" w:rsidRDefault="00E6633E" w:rsidP="005B4FDB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F96B7F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96B7F">
              <w:rPr>
                <w:noProof/>
              </w:rPr>
              <w:instrText xml:space="preserve"> FORMTEXT </w:instrText>
            </w:r>
            <w:r w:rsidRPr="00F96B7F">
              <w:rPr>
                <w:noProof/>
              </w:rPr>
            </w:r>
            <w:r w:rsidRPr="00F96B7F">
              <w:rPr>
                <w:noProof/>
              </w:rPr>
              <w:fldChar w:fldCharType="separate"/>
            </w:r>
            <w:r w:rsidRPr="00F96B7F">
              <w:rPr>
                <w:noProof/>
              </w:rPr>
              <w:t> </w:t>
            </w:r>
            <w:r w:rsidRPr="00F96B7F">
              <w:rPr>
                <w:noProof/>
              </w:rPr>
              <w:fldChar w:fldCharType="end"/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338C" w14:textId="77777777" w:rsidR="00E6633E" w:rsidRDefault="00E6633E" w:rsidP="005B4FDB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F96B7F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96B7F">
              <w:rPr>
                <w:noProof/>
              </w:rPr>
              <w:instrText xml:space="preserve"> FORMTEXT </w:instrText>
            </w:r>
            <w:r w:rsidRPr="00F96B7F">
              <w:rPr>
                <w:noProof/>
              </w:rPr>
            </w:r>
            <w:r w:rsidRPr="00F96B7F">
              <w:rPr>
                <w:noProof/>
              </w:rPr>
              <w:fldChar w:fldCharType="separate"/>
            </w:r>
            <w:r w:rsidRPr="00F96B7F">
              <w:rPr>
                <w:noProof/>
              </w:rPr>
              <w:t> </w:t>
            </w:r>
            <w:r w:rsidRPr="00F96B7F">
              <w:rPr>
                <w:noProof/>
              </w:rPr>
              <w:fldChar w:fldCharType="end"/>
            </w:r>
          </w:p>
        </w:tc>
        <w:tc>
          <w:tcPr>
            <w:tcW w:w="354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53338D" w14:textId="77777777" w:rsidR="00E6633E" w:rsidRPr="003D114E" w:rsidRDefault="00E6633E" w:rsidP="005B4FDB"/>
        </w:tc>
      </w:tr>
      <w:tr w:rsidR="00951538" w:rsidRPr="003D114E" w14:paraId="61533390" w14:textId="77777777" w:rsidTr="005B4FDB">
        <w:trPr>
          <w:trHeight w:hRule="exact" w:val="113"/>
        </w:trPr>
        <w:tc>
          <w:tcPr>
            <w:tcW w:w="1026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8F" w14:textId="77777777" w:rsidR="00951538" w:rsidRPr="003D114E" w:rsidRDefault="00951538" w:rsidP="005B4FDB">
            <w:pPr>
              <w:pStyle w:val="leeg"/>
            </w:pPr>
          </w:p>
        </w:tc>
      </w:tr>
      <w:tr w:rsidR="00951538" w:rsidRPr="003D114E" w14:paraId="61533393" w14:textId="77777777" w:rsidTr="005B4FDB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91" w14:textId="77777777" w:rsidR="00951538" w:rsidRPr="003D114E" w:rsidRDefault="00951538" w:rsidP="005B4FDB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</w:rPr>
            </w:pPr>
            <w:r>
              <w:rPr>
                <w:rStyle w:val="Zwaar"/>
                <w:b/>
              </w:rPr>
              <w:t>2</w:t>
            </w:r>
          </w:p>
        </w:tc>
        <w:tc>
          <w:tcPr>
            <w:tcW w:w="986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92" w14:textId="48E8790D" w:rsidR="00951538" w:rsidRPr="003D114E" w:rsidRDefault="00951538" w:rsidP="00951538">
            <w:pPr>
              <w:ind w:left="29"/>
              <w:rPr>
                <w:rStyle w:val="Zwaar"/>
              </w:rPr>
            </w:pPr>
            <w:r w:rsidRPr="003D114E">
              <w:rPr>
                <w:rStyle w:val="Zwaar"/>
              </w:rPr>
              <w:t xml:space="preserve">Vul </w:t>
            </w:r>
            <w:r>
              <w:rPr>
                <w:rStyle w:val="Zwaar"/>
              </w:rPr>
              <w:t>het adres van de maatschappelijke zetel</w:t>
            </w:r>
            <w:r w:rsidRPr="003D114E">
              <w:rPr>
                <w:rStyle w:val="Zwaar"/>
              </w:rPr>
              <w:t xml:space="preserve"> in.</w:t>
            </w:r>
          </w:p>
        </w:tc>
      </w:tr>
      <w:tr w:rsidR="00951538" w:rsidRPr="003D114E" w14:paraId="61533397" w14:textId="77777777" w:rsidTr="00951538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94" w14:textId="77777777" w:rsidR="00951538" w:rsidRPr="00104E77" w:rsidRDefault="00951538" w:rsidP="005B4FDB">
            <w:pPr>
              <w:pStyle w:val="leeg"/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95" w14:textId="77777777" w:rsidR="00951538" w:rsidRPr="003D114E" w:rsidRDefault="00951538" w:rsidP="005B4FDB">
            <w:pPr>
              <w:jc w:val="right"/>
            </w:pPr>
            <w:r w:rsidRPr="003D114E">
              <w:t>straat en nummer</w:t>
            </w:r>
          </w:p>
        </w:tc>
        <w:tc>
          <w:tcPr>
            <w:tcW w:w="7229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96" w14:textId="77777777" w:rsidR="00951538" w:rsidRPr="003D114E" w:rsidRDefault="00951538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51538" w:rsidRPr="003D114E" w14:paraId="6153339B" w14:textId="77777777" w:rsidTr="005B4FDB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98" w14:textId="77777777" w:rsidR="00951538" w:rsidRPr="00104E77" w:rsidRDefault="00951538" w:rsidP="005B4FDB">
            <w:pPr>
              <w:pStyle w:val="leeg"/>
            </w:pP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99" w14:textId="77777777" w:rsidR="00951538" w:rsidRPr="003D114E" w:rsidRDefault="00951538" w:rsidP="005B4FDB">
            <w:pPr>
              <w:jc w:val="right"/>
            </w:pPr>
            <w:r w:rsidRPr="003D114E">
              <w:t>postnummer en gemeente</w:t>
            </w:r>
          </w:p>
        </w:tc>
        <w:tc>
          <w:tcPr>
            <w:tcW w:w="7229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9A" w14:textId="77777777" w:rsidR="00951538" w:rsidRPr="003D114E" w:rsidRDefault="00951538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51538" w:rsidRPr="003D114E" w14:paraId="6153339D" w14:textId="77777777" w:rsidTr="005B4FDB">
        <w:trPr>
          <w:trHeight w:hRule="exact" w:val="113"/>
        </w:trPr>
        <w:tc>
          <w:tcPr>
            <w:tcW w:w="1026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6F3E87" w14:textId="77777777" w:rsidR="00951538" w:rsidRDefault="00951538" w:rsidP="005B4FDB">
            <w:pPr>
              <w:pStyle w:val="leeg"/>
            </w:pPr>
          </w:p>
          <w:p w14:paraId="1F229591" w14:textId="77777777" w:rsidR="00346E82" w:rsidRPr="00346E82" w:rsidRDefault="00346E82" w:rsidP="00346E82"/>
          <w:p w14:paraId="3AF91B58" w14:textId="77777777" w:rsidR="00346E82" w:rsidRPr="00346E82" w:rsidRDefault="00346E82" w:rsidP="00346E82"/>
          <w:p w14:paraId="2D70A3E1" w14:textId="77777777" w:rsidR="00346E82" w:rsidRPr="00346E82" w:rsidRDefault="00346E82" w:rsidP="00346E82"/>
          <w:p w14:paraId="5688DC61" w14:textId="77777777" w:rsidR="00346E82" w:rsidRPr="00346E82" w:rsidRDefault="00346E82" w:rsidP="00346E82"/>
          <w:p w14:paraId="25CED5D8" w14:textId="77777777" w:rsidR="00346E82" w:rsidRPr="00346E82" w:rsidRDefault="00346E82" w:rsidP="00346E82"/>
          <w:p w14:paraId="7A578D17" w14:textId="77777777" w:rsidR="00346E82" w:rsidRPr="00346E82" w:rsidRDefault="00346E82" w:rsidP="00346E82"/>
          <w:p w14:paraId="6153339C" w14:textId="77777777" w:rsidR="00346E82" w:rsidRPr="00346E82" w:rsidRDefault="00346E82" w:rsidP="00346E82"/>
        </w:tc>
      </w:tr>
      <w:tr w:rsidR="00951538" w:rsidRPr="003D114E" w14:paraId="615333A0" w14:textId="77777777" w:rsidTr="00FE1A7A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9E" w14:textId="77777777" w:rsidR="00951538" w:rsidRPr="003D114E" w:rsidRDefault="00951538" w:rsidP="005B4FDB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</w:rPr>
            </w:pPr>
            <w:r>
              <w:rPr>
                <w:rStyle w:val="Zwaar"/>
                <w:b/>
              </w:rPr>
              <w:t>3</w:t>
            </w:r>
          </w:p>
        </w:tc>
        <w:tc>
          <w:tcPr>
            <w:tcW w:w="986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9F" w14:textId="57EB229F" w:rsidR="00951538" w:rsidRPr="003D114E" w:rsidRDefault="00951538" w:rsidP="00951538">
            <w:pPr>
              <w:ind w:left="29"/>
              <w:rPr>
                <w:rStyle w:val="Zwaar"/>
              </w:rPr>
            </w:pPr>
            <w:r w:rsidRPr="003D114E">
              <w:rPr>
                <w:rStyle w:val="Zwaar"/>
              </w:rPr>
              <w:t xml:space="preserve">Vul </w:t>
            </w:r>
            <w:r>
              <w:rPr>
                <w:rStyle w:val="Zwaar"/>
              </w:rPr>
              <w:t>het adres van de exploitatiezetel</w:t>
            </w:r>
            <w:r w:rsidRPr="003D114E">
              <w:rPr>
                <w:rStyle w:val="Zwaar"/>
              </w:rPr>
              <w:t xml:space="preserve"> in.</w:t>
            </w:r>
          </w:p>
        </w:tc>
      </w:tr>
      <w:tr w:rsidR="00951538" w:rsidRPr="003D114E" w14:paraId="615333A4" w14:textId="77777777" w:rsidTr="00FE1A7A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A1" w14:textId="77777777" w:rsidR="00951538" w:rsidRPr="00104E77" w:rsidRDefault="00951538" w:rsidP="005B4FDB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A2" w14:textId="77777777" w:rsidR="00951538" w:rsidRPr="003D114E" w:rsidRDefault="00951538" w:rsidP="005B4FDB">
            <w:pPr>
              <w:jc w:val="right"/>
            </w:pPr>
            <w:r w:rsidRPr="003D114E">
              <w:t>straat en nummer</w:t>
            </w:r>
          </w:p>
        </w:tc>
        <w:tc>
          <w:tcPr>
            <w:tcW w:w="7229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A3" w14:textId="77777777" w:rsidR="00951538" w:rsidRPr="003D114E" w:rsidRDefault="00951538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51538" w:rsidRPr="003D114E" w14:paraId="615333A8" w14:textId="77777777" w:rsidTr="00FE1A7A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A5" w14:textId="77777777" w:rsidR="00951538" w:rsidRPr="00104E77" w:rsidRDefault="00951538" w:rsidP="005B4FDB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A6" w14:textId="77777777" w:rsidR="00951538" w:rsidRPr="003D114E" w:rsidRDefault="00951538" w:rsidP="005B4FDB">
            <w:pPr>
              <w:jc w:val="right"/>
            </w:pPr>
            <w:r w:rsidRPr="003D114E">
              <w:t>postnummer en gemeente</w:t>
            </w:r>
          </w:p>
        </w:tc>
        <w:tc>
          <w:tcPr>
            <w:tcW w:w="7229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A7" w14:textId="77777777" w:rsidR="00951538" w:rsidRPr="003D114E" w:rsidRDefault="00951538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64E04" w:rsidRPr="003D114E" w14:paraId="615333AA" w14:textId="77777777" w:rsidTr="00FE1A7A">
        <w:trPr>
          <w:trHeight w:hRule="exact" w:val="113"/>
        </w:trPr>
        <w:tc>
          <w:tcPr>
            <w:tcW w:w="1026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A9" w14:textId="77777777" w:rsidR="00964E04" w:rsidRPr="003D114E" w:rsidRDefault="00964E04" w:rsidP="005B4FDB">
            <w:pPr>
              <w:pStyle w:val="leeg"/>
            </w:pPr>
          </w:p>
        </w:tc>
      </w:tr>
      <w:tr w:rsidR="00964E04" w:rsidRPr="003D114E" w14:paraId="615333AD" w14:textId="77777777" w:rsidTr="00FE1A7A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AB" w14:textId="77777777" w:rsidR="00964E04" w:rsidRPr="003D114E" w:rsidRDefault="00964E04" w:rsidP="005B4FDB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</w:rPr>
            </w:pPr>
            <w:r>
              <w:rPr>
                <w:rStyle w:val="Zwaar"/>
                <w:b/>
              </w:rPr>
              <w:t>4</w:t>
            </w:r>
          </w:p>
        </w:tc>
        <w:tc>
          <w:tcPr>
            <w:tcW w:w="986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AC" w14:textId="729C02BB" w:rsidR="00964E04" w:rsidRPr="003D114E" w:rsidRDefault="00964E04" w:rsidP="00964E04">
            <w:pPr>
              <w:ind w:left="29"/>
              <w:rPr>
                <w:rStyle w:val="Zwaar"/>
              </w:rPr>
            </w:pPr>
            <w:r w:rsidRPr="003D114E">
              <w:rPr>
                <w:rStyle w:val="Zwaar"/>
              </w:rPr>
              <w:t xml:space="preserve">Vul </w:t>
            </w:r>
            <w:r>
              <w:rPr>
                <w:rStyle w:val="Zwaar"/>
              </w:rPr>
              <w:t>de</w:t>
            </w:r>
            <w:r w:rsidRPr="003D114E">
              <w:rPr>
                <w:rStyle w:val="Zwaar"/>
              </w:rPr>
              <w:t xml:space="preserve"> gegevens</w:t>
            </w:r>
            <w:r>
              <w:rPr>
                <w:rStyle w:val="Zwaar"/>
              </w:rPr>
              <w:t xml:space="preserve"> van de gevolmachtigde vertegenwoordiger voor de erkenningsregeling</w:t>
            </w:r>
            <w:r w:rsidRPr="003D114E">
              <w:rPr>
                <w:rStyle w:val="Zwaar"/>
              </w:rPr>
              <w:t xml:space="preserve"> in.</w:t>
            </w:r>
          </w:p>
        </w:tc>
      </w:tr>
      <w:tr w:rsidR="00964E04" w:rsidRPr="003D114E" w14:paraId="615333B1" w14:textId="77777777" w:rsidTr="00FE1A7A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AE" w14:textId="77777777" w:rsidR="00964E04" w:rsidRPr="00104E77" w:rsidRDefault="00964E04" w:rsidP="005B4FDB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AF" w14:textId="77777777" w:rsidR="00964E04" w:rsidRPr="003D114E" w:rsidRDefault="00964E04" w:rsidP="005B4FDB">
            <w:pPr>
              <w:jc w:val="right"/>
            </w:pPr>
            <w:r>
              <w:t>voor- en achter</w:t>
            </w:r>
            <w:r w:rsidRPr="003D114E">
              <w:t>naam</w:t>
            </w:r>
          </w:p>
        </w:tc>
        <w:tc>
          <w:tcPr>
            <w:tcW w:w="7229" w:type="dxa"/>
            <w:gridSpan w:val="19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B0" w14:textId="77777777" w:rsidR="00964E04" w:rsidRPr="003D114E" w:rsidRDefault="00964E0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64E04" w:rsidRPr="003D114E" w14:paraId="615333B5" w14:textId="77777777" w:rsidTr="00FE1A7A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B2" w14:textId="77777777" w:rsidR="00964E04" w:rsidRPr="00104E77" w:rsidRDefault="00964E04" w:rsidP="005B4FDB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B3" w14:textId="77777777" w:rsidR="00964E04" w:rsidRPr="003D114E" w:rsidRDefault="00964E04" w:rsidP="005B4FDB">
            <w:pPr>
              <w:jc w:val="right"/>
            </w:pPr>
            <w:r>
              <w:t>functie</w:t>
            </w:r>
          </w:p>
        </w:tc>
        <w:tc>
          <w:tcPr>
            <w:tcW w:w="7229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B4" w14:textId="77777777" w:rsidR="00964E04" w:rsidRPr="003D114E" w:rsidRDefault="00964E0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64E04" w:rsidRPr="003D114E" w14:paraId="615333B9" w14:textId="77777777" w:rsidTr="00FE1A7A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B6" w14:textId="77777777" w:rsidR="00964E04" w:rsidRPr="00104E77" w:rsidRDefault="00964E04" w:rsidP="005B4FDB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B7" w14:textId="77777777" w:rsidR="00964E04" w:rsidRPr="003D114E" w:rsidRDefault="00964E04" w:rsidP="005B4FDB">
            <w:pPr>
              <w:jc w:val="right"/>
            </w:pPr>
            <w:r w:rsidRPr="003D114E">
              <w:t>straat en nummer</w:t>
            </w:r>
          </w:p>
        </w:tc>
        <w:tc>
          <w:tcPr>
            <w:tcW w:w="7229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B8" w14:textId="77777777" w:rsidR="00964E04" w:rsidRPr="003D114E" w:rsidRDefault="00964E0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964E04" w:rsidRPr="003D114E" w14:paraId="615333BD" w14:textId="77777777" w:rsidTr="00FE1A7A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BA" w14:textId="77777777" w:rsidR="00964E04" w:rsidRPr="00104E77" w:rsidRDefault="00964E04" w:rsidP="005B4FDB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BB" w14:textId="77777777" w:rsidR="00964E04" w:rsidRPr="003D114E" w:rsidRDefault="00964E04" w:rsidP="005B4FDB">
            <w:pPr>
              <w:jc w:val="right"/>
            </w:pPr>
            <w:r w:rsidRPr="003D114E">
              <w:t>postnummer en gemeente</w:t>
            </w:r>
          </w:p>
        </w:tc>
        <w:tc>
          <w:tcPr>
            <w:tcW w:w="7229" w:type="dxa"/>
            <w:gridSpan w:val="19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3BC" w14:textId="77777777" w:rsidR="00964E04" w:rsidRPr="003D114E" w:rsidRDefault="00964E0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DD0D65" w:rsidRPr="003D114E" w14:paraId="615333BF" w14:textId="77777777" w:rsidTr="00FE1A7A">
        <w:trPr>
          <w:trHeight w:hRule="exact" w:val="113"/>
        </w:trPr>
        <w:tc>
          <w:tcPr>
            <w:tcW w:w="1026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3BE" w14:textId="77777777" w:rsidR="00DD0D65" w:rsidRPr="003D114E" w:rsidRDefault="00DD0D65" w:rsidP="004B4283">
            <w:pPr>
              <w:pStyle w:val="leeg"/>
            </w:pPr>
          </w:p>
        </w:tc>
      </w:tr>
    </w:tbl>
    <w:p w14:paraId="7E7653E4" w14:textId="77777777" w:rsidR="00FE1A7A" w:rsidRDefault="00FE1A7A"/>
    <w:p w14:paraId="0E11769F" w14:textId="77777777" w:rsidR="00FE1A7A" w:rsidRDefault="00FE1A7A"/>
    <w:p w14:paraId="0D3A53A2" w14:textId="77777777" w:rsidR="00183E63" w:rsidRDefault="00183E63">
      <w:pPr>
        <w:sectPr w:rsidR="00183E63" w:rsidSect="00B36C1D">
          <w:footerReference w:type="default" r:id="rId12"/>
          <w:footerReference w:type="first" r:id="rId13"/>
          <w:pgSz w:w="11906" w:h="16838" w:code="9"/>
          <w:pgMar w:top="680" w:right="680" w:bottom="1701" w:left="851" w:header="709" w:footer="794" w:gutter="0"/>
          <w:cols w:space="708"/>
          <w:titlePg/>
          <w:docGrid w:linePitch="360"/>
        </w:sectPr>
      </w:pPr>
    </w:p>
    <w:p w14:paraId="5CABCD2B" w14:textId="77777777" w:rsidR="00FE1A7A" w:rsidRDefault="00FE1A7A"/>
    <w:tbl>
      <w:tblPr>
        <w:tblW w:w="14175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13"/>
        <w:gridCol w:w="356"/>
        <w:gridCol w:w="2354"/>
        <w:gridCol w:w="142"/>
        <w:gridCol w:w="141"/>
        <w:gridCol w:w="142"/>
        <w:gridCol w:w="2552"/>
        <w:gridCol w:w="141"/>
        <w:gridCol w:w="284"/>
        <w:gridCol w:w="142"/>
        <w:gridCol w:w="2126"/>
        <w:gridCol w:w="142"/>
        <w:gridCol w:w="992"/>
        <w:gridCol w:w="142"/>
        <w:gridCol w:w="283"/>
        <w:gridCol w:w="142"/>
        <w:gridCol w:w="1701"/>
        <w:gridCol w:w="142"/>
        <w:gridCol w:w="1842"/>
      </w:tblGrid>
      <w:tr w:rsidR="00F26DB7" w:rsidRPr="003D114E" w14:paraId="615333C3" w14:textId="77777777" w:rsidTr="00BA3734">
        <w:trPr>
          <w:trHeight w:val="340"/>
        </w:trPr>
        <w:tc>
          <w:tcPr>
            <w:tcW w:w="409" w:type="dxa"/>
            <w:gridSpan w:val="2"/>
            <w:shd w:val="clear" w:color="auto" w:fill="auto"/>
          </w:tcPr>
          <w:p w14:paraId="615333C1" w14:textId="77777777" w:rsidR="00F26DB7" w:rsidRPr="003D114E" w:rsidRDefault="00F26DB7" w:rsidP="005B4FDB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5</w:t>
            </w:r>
          </w:p>
        </w:tc>
        <w:tc>
          <w:tcPr>
            <w:tcW w:w="13766" w:type="dxa"/>
            <w:gridSpan w:val="18"/>
            <w:shd w:val="clear" w:color="auto" w:fill="auto"/>
          </w:tcPr>
          <w:p w14:paraId="615333C2" w14:textId="06D25D72" w:rsidR="00F26DB7" w:rsidRPr="00F26DB7" w:rsidRDefault="00F26DB7" w:rsidP="00F26DB7">
            <w:pPr>
              <w:pStyle w:val="Vraag"/>
              <w:rPr>
                <w:rStyle w:val="Zwaar"/>
                <w:b/>
                <w:bCs w:val="0"/>
              </w:rPr>
            </w:pPr>
            <w:r w:rsidRPr="00F26DB7">
              <w:t>Vul de gegevens</w:t>
            </w:r>
            <w:r>
              <w:t xml:space="preserve"> in</w:t>
            </w:r>
            <w:r w:rsidRPr="00F26DB7">
              <w:t xml:space="preserve"> van de natuurlijke personen die deel uitmaken van het orgaan van de vennootschap en van de natuurlijke personen die de vennootschap kunnen verbinden.</w:t>
            </w:r>
          </w:p>
        </w:tc>
      </w:tr>
      <w:tr w:rsidR="00F24BA1" w:rsidRPr="003D114E" w14:paraId="615333C5" w14:textId="77777777" w:rsidTr="00BA3734">
        <w:trPr>
          <w:trHeight w:hRule="exact" w:val="113"/>
        </w:trPr>
        <w:tc>
          <w:tcPr>
            <w:tcW w:w="14175" w:type="dxa"/>
            <w:gridSpan w:val="20"/>
            <w:shd w:val="clear" w:color="auto" w:fill="auto"/>
          </w:tcPr>
          <w:p w14:paraId="615333C4" w14:textId="77777777" w:rsidR="00F24BA1" w:rsidRPr="003D114E" w:rsidRDefault="00F24BA1" w:rsidP="005B4FDB">
            <w:pPr>
              <w:pStyle w:val="leeg"/>
            </w:pPr>
          </w:p>
        </w:tc>
      </w:tr>
      <w:tr w:rsidR="00371165" w:rsidRPr="003D114E" w14:paraId="615333D2" w14:textId="77777777" w:rsidTr="00BA3734">
        <w:trPr>
          <w:trHeight w:val="340"/>
        </w:trPr>
        <w:tc>
          <w:tcPr>
            <w:tcW w:w="409" w:type="dxa"/>
            <w:gridSpan w:val="2"/>
            <w:shd w:val="clear" w:color="auto" w:fill="auto"/>
          </w:tcPr>
          <w:p w14:paraId="615333C6" w14:textId="77777777" w:rsidR="006D7230" w:rsidRPr="00CA4C88" w:rsidRDefault="006D7230" w:rsidP="005B4FDB">
            <w:pPr>
              <w:pStyle w:val="leeg"/>
            </w:pPr>
          </w:p>
        </w:tc>
        <w:tc>
          <w:tcPr>
            <w:tcW w:w="2993" w:type="dxa"/>
            <w:gridSpan w:val="4"/>
            <w:tcBorders>
              <w:top w:val="single" w:sz="12" w:space="0" w:color="7F7F7F" w:themeColor="text1" w:themeTint="80"/>
              <w:bottom w:val="single" w:sz="12" w:space="0" w:color="7F7F7F" w:themeColor="text1" w:themeTint="80"/>
            </w:tcBorders>
            <w:shd w:val="clear" w:color="auto" w:fill="auto"/>
          </w:tcPr>
          <w:p w14:paraId="615333C7" w14:textId="77777777" w:rsidR="006D7230" w:rsidRPr="003D114E" w:rsidRDefault="006D7230" w:rsidP="005B4FDB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bCs/>
              </w:rPr>
            </w:pPr>
            <w:r>
              <w:rPr>
                <w:rFonts w:cs="Calibri"/>
              </w:rPr>
              <w:t>voor- en achternaam</w:t>
            </w:r>
          </w:p>
        </w:tc>
        <w:tc>
          <w:tcPr>
            <w:tcW w:w="142" w:type="dxa"/>
            <w:shd w:val="clear" w:color="auto" w:fill="auto"/>
          </w:tcPr>
          <w:p w14:paraId="615333C8" w14:textId="77777777" w:rsidR="006D7230" w:rsidRPr="003D114E" w:rsidRDefault="006D7230" w:rsidP="005B4FDB"/>
        </w:tc>
        <w:tc>
          <w:tcPr>
            <w:tcW w:w="2977" w:type="dxa"/>
            <w:gridSpan w:val="3"/>
            <w:tcBorders>
              <w:top w:val="single" w:sz="12" w:space="0" w:color="7F7F7F" w:themeColor="text1" w:themeTint="80"/>
              <w:bottom w:val="single" w:sz="12" w:space="0" w:color="7F7F7F" w:themeColor="text1" w:themeTint="80"/>
            </w:tcBorders>
            <w:shd w:val="clear" w:color="auto" w:fill="auto"/>
          </w:tcPr>
          <w:p w14:paraId="615333C9" w14:textId="77777777" w:rsidR="006D7230" w:rsidRPr="003D114E" w:rsidRDefault="006D7230" w:rsidP="005B4FDB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functie</w:t>
            </w:r>
          </w:p>
        </w:tc>
        <w:tc>
          <w:tcPr>
            <w:tcW w:w="142" w:type="dxa"/>
            <w:shd w:val="clear" w:color="auto" w:fill="auto"/>
          </w:tcPr>
          <w:p w14:paraId="615333CA" w14:textId="77777777" w:rsidR="006D7230" w:rsidRPr="003D114E" w:rsidRDefault="006D7230" w:rsidP="005B4FDB"/>
        </w:tc>
        <w:tc>
          <w:tcPr>
            <w:tcW w:w="3260" w:type="dxa"/>
            <w:gridSpan w:val="3"/>
            <w:tcBorders>
              <w:top w:val="single" w:sz="12" w:space="0" w:color="7F7F7F" w:themeColor="text1" w:themeTint="80"/>
              <w:bottom w:val="single" w:sz="12" w:space="0" w:color="7F7F7F" w:themeColor="text1" w:themeTint="80"/>
            </w:tcBorders>
            <w:shd w:val="clear" w:color="auto" w:fill="auto"/>
          </w:tcPr>
          <w:p w14:paraId="615333CB" w14:textId="77777777" w:rsidR="006D7230" w:rsidRPr="003D114E" w:rsidRDefault="006D7230" w:rsidP="005B4FDB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bCs/>
              </w:rPr>
            </w:pPr>
            <w:r>
              <w:rPr>
                <w:rFonts w:cs="Calibri"/>
              </w:rPr>
              <w:t>straat en nummer</w:t>
            </w:r>
          </w:p>
        </w:tc>
        <w:tc>
          <w:tcPr>
            <w:tcW w:w="142" w:type="dxa"/>
            <w:shd w:val="clear" w:color="auto" w:fill="auto"/>
          </w:tcPr>
          <w:p w14:paraId="615333CC" w14:textId="77777777" w:rsidR="006D7230" w:rsidRPr="003D114E" w:rsidRDefault="006D7230" w:rsidP="005B4FDB"/>
        </w:tc>
        <w:tc>
          <w:tcPr>
            <w:tcW w:w="4110" w:type="dxa"/>
            <w:gridSpan w:val="5"/>
            <w:tcBorders>
              <w:top w:val="single" w:sz="12" w:space="0" w:color="7F7F7F" w:themeColor="text1" w:themeTint="80"/>
              <w:bottom w:val="single" w:sz="12" w:space="0" w:color="7F7F7F" w:themeColor="text1" w:themeTint="80"/>
            </w:tcBorders>
            <w:shd w:val="clear" w:color="auto" w:fill="auto"/>
          </w:tcPr>
          <w:p w14:paraId="615333CD" w14:textId="77777777" w:rsidR="006D7230" w:rsidRPr="003D114E" w:rsidRDefault="006D7230" w:rsidP="005B4FDB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postnummer en gemeente</w:t>
            </w:r>
          </w:p>
        </w:tc>
      </w:tr>
      <w:tr w:rsidR="00371165" w:rsidRPr="003D114E" w14:paraId="615333DF" w14:textId="77777777" w:rsidTr="00BA3734">
        <w:trPr>
          <w:trHeight w:val="317"/>
        </w:trPr>
        <w:tc>
          <w:tcPr>
            <w:tcW w:w="409" w:type="dxa"/>
            <w:gridSpan w:val="2"/>
            <w:shd w:val="clear" w:color="auto" w:fill="auto"/>
          </w:tcPr>
          <w:p w14:paraId="615333D3" w14:textId="77777777" w:rsidR="006D7230" w:rsidRPr="00CA4C88" w:rsidRDefault="006D7230" w:rsidP="005B4FDB">
            <w:pPr>
              <w:pStyle w:val="leeg"/>
            </w:pPr>
          </w:p>
        </w:tc>
        <w:tc>
          <w:tcPr>
            <w:tcW w:w="2993" w:type="dxa"/>
            <w:gridSpan w:val="4"/>
            <w:tcBorders>
              <w:top w:val="single" w:sz="12" w:space="0" w:color="7F7F7F" w:themeColor="text1" w:themeTint="80"/>
              <w:bottom w:val="dotted" w:sz="6" w:space="0" w:color="auto"/>
            </w:tcBorders>
            <w:shd w:val="clear" w:color="auto" w:fill="auto"/>
          </w:tcPr>
          <w:p w14:paraId="615333D4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shd w:val="clear" w:color="auto" w:fill="auto"/>
          </w:tcPr>
          <w:p w14:paraId="615333D5" w14:textId="77777777" w:rsidR="006D7230" w:rsidRPr="003D114E" w:rsidRDefault="006D7230" w:rsidP="005B4FDB"/>
        </w:tc>
        <w:tc>
          <w:tcPr>
            <w:tcW w:w="2977" w:type="dxa"/>
            <w:gridSpan w:val="3"/>
            <w:tcBorders>
              <w:top w:val="single" w:sz="12" w:space="0" w:color="7F7F7F" w:themeColor="text1" w:themeTint="80"/>
              <w:bottom w:val="dotted" w:sz="6" w:space="0" w:color="auto"/>
            </w:tcBorders>
            <w:shd w:val="clear" w:color="auto" w:fill="auto"/>
          </w:tcPr>
          <w:p w14:paraId="615333D6" w14:textId="4F578D3E" w:rsidR="006D7230" w:rsidRPr="003D114E" w:rsidRDefault="009334FA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shd w:val="clear" w:color="auto" w:fill="auto"/>
          </w:tcPr>
          <w:p w14:paraId="615333D7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260" w:type="dxa"/>
            <w:gridSpan w:val="3"/>
            <w:tcBorders>
              <w:top w:val="single" w:sz="12" w:space="0" w:color="7F7F7F" w:themeColor="text1" w:themeTint="80"/>
              <w:bottom w:val="dotted" w:sz="6" w:space="0" w:color="auto"/>
            </w:tcBorders>
            <w:shd w:val="clear" w:color="auto" w:fill="auto"/>
          </w:tcPr>
          <w:p w14:paraId="615333D8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shd w:val="clear" w:color="auto" w:fill="auto"/>
          </w:tcPr>
          <w:p w14:paraId="615333D9" w14:textId="77777777" w:rsidR="006D7230" w:rsidRPr="003D114E" w:rsidRDefault="006D7230" w:rsidP="005B4FDB"/>
        </w:tc>
        <w:tc>
          <w:tcPr>
            <w:tcW w:w="4110" w:type="dxa"/>
            <w:gridSpan w:val="5"/>
            <w:tcBorders>
              <w:top w:val="single" w:sz="12" w:space="0" w:color="7F7F7F" w:themeColor="text1" w:themeTint="80"/>
              <w:bottom w:val="dotted" w:sz="6" w:space="0" w:color="auto"/>
            </w:tcBorders>
            <w:shd w:val="clear" w:color="auto" w:fill="auto"/>
          </w:tcPr>
          <w:p w14:paraId="615333DA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371165" w:rsidRPr="003D114E" w14:paraId="615333EC" w14:textId="77777777" w:rsidTr="00BA3734">
        <w:trPr>
          <w:trHeight w:val="317"/>
        </w:trPr>
        <w:tc>
          <w:tcPr>
            <w:tcW w:w="409" w:type="dxa"/>
            <w:gridSpan w:val="2"/>
            <w:shd w:val="clear" w:color="auto" w:fill="auto"/>
          </w:tcPr>
          <w:p w14:paraId="615333E0" w14:textId="77777777" w:rsidR="006D7230" w:rsidRPr="00CA4C88" w:rsidRDefault="006D7230" w:rsidP="005B4FDB">
            <w:pPr>
              <w:pStyle w:val="leeg"/>
            </w:pPr>
          </w:p>
        </w:tc>
        <w:tc>
          <w:tcPr>
            <w:tcW w:w="2993" w:type="dxa"/>
            <w:gridSpan w:val="4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</w:tcPr>
          <w:p w14:paraId="615333E1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shd w:val="clear" w:color="auto" w:fill="auto"/>
          </w:tcPr>
          <w:p w14:paraId="615333E2" w14:textId="77777777" w:rsidR="006D7230" w:rsidRPr="003D114E" w:rsidRDefault="006D7230" w:rsidP="005B4FDB"/>
        </w:tc>
        <w:tc>
          <w:tcPr>
            <w:tcW w:w="2977" w:type="dxa"/>
            <w:gridSpan w:val="3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</w:tcPr>
          <w:p w14:paraId="615333E3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shd w:val="clear" w:color="auto" w:fill="auto"/>
          </w:tcPr>
          <w:p w14:paraId="615333E4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260" w:type="dxa"/>
            <w:gridSpan w:val="3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</w:tcPr>
          <w:p w14:paraId="615333E5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shd w:val="clear" w:color="auto" w:fill="auto"/>
          </w:tcPr>
          <w:p w14:paraId="615333E6" w14:textId="77777777" w:rsidR="006D7230" w:rsidRPr="003D114E" w:rsidRDefault="006D7230" w:rsidP="005B4FDB"/>
        </w:tc>
        <w:tc>
          <w:tcPr>
            <w:tcW w:w="4110" w:type="dxa"/>
            <w:gridSpan w:val="5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</w:tcPr>
          <w:p w14:paraId="615333E7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EC7FB4" w:rsidRPr="003D114E" w14:paraId="615333F9" w14:textId="77777777" w:rsidTr="00BA3734">
        <w:trPr>
          <w:trHeight w:val="317"/>
        </w:trPr>
        <w:tc>
          <w:tcPr>
            <w:tcW w:w="409" w:type="dxa"/>
            <w:gridSpan w:val="2"/>
            <w:shd w:val="clear" w:color="auto" w:fill="auto"/>
          </w:tcPr>
          <w:p w14:paraId="615333ED" w14:textId="77777777" w:rsidR="006D7230" w:rsidRPr="00CA4C88" w:rsidRDefault="006D7230" w:rsidP="005B4FDB">
            <w:pPr>
              <w:pStyle w:val="leeg"/>
            </w:pPr>
          </w:p>
        </w:tc>
        <w:tc>
          <w:tcPr>
            <w:tcW w:w="2993" w:type="dxa"/>
            <w:gridSpan w:val="4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</w:tcPr>
          <w:p w14:paraId="615333EE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shd w:val="clear" w:color="auto" w:fill="auto"/>
          </w:tcPr>
          <w:p w14:paraId="615333EF" w14:textId="77777777" w:rsidR="006D7230" w:rsidRPr="003D114E" w:rsidRDefault="006D7230" w:rsidP="005B4FDB"/>
        </w:tc>
        <w:tc>
          <w:tcPr>
            <w:tcW w:w="2977" w:type="dxa"/>
            <w:gridSpan w:val="3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</w:tcPr>
          <w:p w14:paraId="615333F0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shd w:val="clear" w:color="auto" w:fill="auto"/>
          </w:tcPr>
          <w:p w14:paraId="615333F1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260" w:type="dxa"/>
            <w:gridSpan w:val="3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</w:tcPr>
          <w:p w14:paraId="615333F2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shd w:val="clear" w:color="auto" w:fill="auto"/>
          </w:tcPr>
          <w:p w14:paraId="615333F3" w14:textId="77777777" w:rsidR="006D7230" w:rsidRPr="003D114E" w:rsidRDefault="006D7230" w:rsidP="005B4FDB"/>
        </w:tc>
        <w:tc>
          <w:tcPr>
            <w:tcW w:w="4110" w:type="dxa"/>
            <w:gridSpan w:val="5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</w:tcPr>
          <w:p w14:paraId="615333F4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EC7FB4" w:rsidRPr="003D114E" w14:paraId="61533406" w14:textId="77777777" w:rsidTr="00BA3734">
        <w:trPr>
          <w:trHeight w:val="317"/>
        </w:trPr>
        <w:tc>
          <w:tcPr>
            <w:tcW w:w="409" w:type="dxa"/>
            <w:gridSpan w:val="2"/>
            <w:shd w:val="clear" w:color="auto" w:fill="auto"/>
          </w:tcPr>
          <w:p w14:paraId="615333FA" w14:textId="77777777" w:rsidR="006D7230" w:rsidRPr="00CA4C88" w:rsidRDefault="006D7230" w:rsidP="005B4FDB">
            <w:pPr>
              <w:pStyle w:val="leeg"/>
            </w:pPr>
          </w:p>
        </w:tc>
        <w:tc>
          <w:tcPr>
            <w:tcW w:w="2993" w:type="dxa"/>
            <w:gridSpan w:val="4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</w:tcPr>
          <w:p w14:paraId="615333FB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shd w:val="clear" w:color="auto" w:fill="auto"/>
          </w:tcPr>
          <w:p w14:paraId="615333FC" w14:textId="77777777" w:rsidR="006D7230" w:rsidRPr="003D114E" w:rsidRDefault="006D7230" w:rsidP="005B4FDB"/>
        </w:tc>
        <w:tc>
          <w:tcPr>
            <w:tcW w:w="2977" w:type="dxa"/>
            <w:gridSpan w:val="3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</w:tcPr>
          <w:p w14:paraId="615333FD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shd w:val="clear" w:color="auto" w:fill="auto"/>
          </w:tcPr>
          <w:p w14:paraId="615333FE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3260" w:type="dxa"/>
            <w:gridSpan w:val="3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</w:tcPr>
          <w:p w14:paraId="615333FF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shd w:val="clear" w:color="auto" w:fill="auto"/>
          </w:tcPr>
          <w:p w14:paraId="61533400" w14:textId="77777777" w:rsidR="006D7230" w:rsidRPr="003D114E" w:rsidRDefault="006D7230" w:rsidP="005B4FDB"/>
        </w:tc>
        <w:tc>
          <w:tcPr>
            <w:tcW w:w="4110" w:type="dxa"/>
            <w:gridSpan w:val="5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</w:tcPr>
          <w:p w14:paraId="61533401" w14:textId="77777777" w:rsidR="006D7230" w:rsidRPr="003D114E" w:rsidRDefault="006D7230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E4075B" w:rsidRPr="003D114E" w14:paraId="61533408" w14:textId="77777777" w:rsidTr="00BA3734">
        <w:trPr>
          <w:trHeight w:hRule="exact" w:val="340"/>
        </w:trPr>
        <w:tc>
          <w:tcPr>
            <w:tcW w:w="14175" w:type="dxa"/>
            <w:gridSpan w:val="20"/>
            <w:shd w:val="clear" w:color="auto" w:fill="auto"/>
          </w:tcPr>
          <w:p w14:paraId="61533407" w14:textId="77777777" w:rsidR="00E4075B" w:rsidRPr="003D114E" w:rsidRDefault="00E4075B" w:rsidP="005B4FDB">
            <w:pPr>
              <w:pStyle w:val="leeg"/>
            </w:pPr>
          </w:p>
        </w:tc>
      </w:tr>
      <w:tr w:rsidR="00E4075B" w:rsidRPr="003D114E" w14:paraId="6153340B" w14:textId="77777777" w:rsidTr="00BA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61533409" w14:textId="77777777" w:rsidR="00E4075B" w:rsidRPr="003D114E" w:rsidRDefault="00E4075B" w:rsidP="005B4FDB">
            <w:pPr>
              <w:pStyle w:val="leeg"/>
            </w:pPr>
          </w:p>
        </w:tc>
        <w:tc>
          <w:tcPr>
            <w:tcW w:w="137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588901"/>
          </w:tcPr>
          <w:p w14:paraId="6153340A" w14:textId="10D2BE01" w:rsidR="00E4075B" w:rsidRPr="003D114E" w:rsidRDefault="00E4075B" w:rsidP="005B4FDB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 xml:space="preserve">Overzicht van de </w:t>
            </w:r>
            <w:r w:rsidR="00C10535">
              <w:rPr>
                <w:rFonts w:cs="Calibri"/>
              </w:rPr>
              <w:t>kaarthouders</w:t>
            </w:r>
          </w:p>
        </w:tc>
      </w:tr>
      <w:tr w:rsidR="00E4075B" w:rsidRPr="003D114E" w14:paraId="6153340D" w14:textId="77777777" w:rsidTr="00BA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1417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0C" w14:textId="77777777" w:rsidR="00E4075B" w:rsidRPr="003D114E" w:rsidRDefault="00E4075B" w:rsidP="005B4FDB">
            <w:pPr>
              <w:pStyle w:val="leeg"/>
            </w:pPr>
          </w:p>
        </w:tc>
      </w:tr>
      <w:tr w:rsidR="00E4075B" w:rsidRPr="003D114E" w14:paraId="61533412" w14:textId="77777777" w:rsidTr="00BA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0E" w14:textId="77777777" w:rsidR="00E4075B" w:rsidRPr="003D114E" w:rsidRDefault="00E4075B" w:rsidP="005B4FDB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6</w:t>
            </w:r>
          </w:p>
        </w:tc>
        <w:tc>
          <w:tcPr>
            <w:tcW w:w="1377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0F" w14:textId="6F4DC88E" w:rsidR="00E4075B" w:rsidRDefault="00E4075B" w:rsidP="00E4075B">
            <w:pPr>
              <w:pStyle w:val="Vraag"/>
              <w:rPr>
                <w:lang w:eastAsia="nl-BE"/>
              </w:rPr>
            </w:pPr>
            <w:r w:rsidRPr="000008F5">
              <w:rPr>
                <w:lang w:eastAsia="nl-BE"/>
              </w:rPr>
              <w:t xml:space="preserve">Geef een overzicht van alle personen, inclusief de aanvrager, die een exploitantenkaart </w:t>
            </w:r>
            <w:r w:rsidR="002D1556">
              <w:rPr>
                <w:lang w:eastAsia="nl-BE"/>
              </w:rPr>
              <w:t xml:space="preserve">of </w:t>
            </w:r>
            <w:proofErr w:type="spellStart"/>
            <w:r w:rsidR="002D1556">
              <w:rPr>
                <w:lang w:eastAsia="nl-BE"/>
              </w:rPr>
              <w:t>koperskaart</w:t>
            </w:r>
            <w:proofErr w:type="spellEnd"/>
            <w:r w:rsidR="002D1556">
              <w:rPr>
                <w:lang w:eastAsia="nl-BE"/>
              </w:rPr>
              <w:t xml:space="preserve"> </w:t>
            </w:r>
            <w:r w:rsidRPr="000008F5">
              <w:rPr>
                <w:lang w:eastAsia="nl-BE"/>
              </w:rPr>
              <w:t>willen ontvangen.</w:t>
            </w:r>
          </w:p>
          <w:p w14:paraId="61533410" w14:textId="08FAE905" w:rsidR="005B4FDB" w:rsidRDefault="00E4075B" w:rsidP="005B4FDB">
            <w:pPr>
              <w:pStyle w:val="Aanwijzing"/>
              <w:rPr>
                <w:lang w:eastAsia="nl-BE"/>
              </w:rPr>
            </w:pPr>
            <w:r w:rsidRPr="000008F5">
              <w:rPr>
                <w:lang w:eastAsia="nl-BE"/>
              </w:rPr>
              <w:t xml:space="preserve">Vul </w:t>
            </w:r>
            <w:r w:rsidR="005B4FDB">
              <w:rPr>
                <w:lang w:eastAsia="nl-BE"/>
              </w:rPr>
              <w:t xml:space="preserve">bovenaan </w:t>
            </w:r>
            <w:r w:rsidR="00F902F2">
              <w:rPr>
                <w:lang w:eastAsia="nl-BE"/>
              </w:rPr>
              <w:t xml:space="preserve">naast </w:t>
            </w:r>
            <w:r w:rsidR="005B4FDB">
              <w:rPr>
                <w:lang w:eastAsia="nl-BE"/>
              </w:rPr>
              <w:t>het cijfer 1</w:t>
            </w:r>
            <w:r w:rsidRPr="000008F5">
              <w:rPr>
                <w:lang w:eastAsia="nl-BE"/>
              </w:rPr>
              <w:t xml:space="preserve"> de gegevens van de aanvrager in. </w:t>
            </w:r>
          </w:p>
          <w:p w14:paraId="61533411" w14:textId="77777777" w:rsidR="00E4075B" w:rsidRPr="00E4075B" w:rsidRDefault="00E4075B" w:rsidP="005B4FDB">
            <w:pPr>
              <w:pStyle w:val="Aanwijzing"/>
              <w:rPr>
                <w:rStyle w:val="Zwaar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eastAsia="nl-BE"/>
              </w:rPr>
            </w:pPr>
            <w:r w:rsidRPr="000008F5">
              <w:rPr>
                <w:lang w:eastAsia="nl-BE"/>
              </w:rPr>
              <w:t>Als u deze tabel op papier invult, gebruik dan drukletters.</w:t>
            </w:r>
          </w:p>
        </w:tc>
      </w:tr>
      <w:tr w:rsidR="00E4075B" w:rsidRPr="003D114E" w14:paraId="61533414" w14:textId="77777777" w:rsidTr="00BA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1417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13" w14:textId="77777777" w:rsidR="00E4075B" w:rsidRPr="003D114E" w:rsidRDefault="00E4075B" w:rsidP="005B4FDB">
            <w:pPr>
              <w:pStyle w:val="leeg"/>
            </w:pPr>
          </w:p>
        </w:tc>
      </w:tr>
      <w:tr w:rsidR="00C57206" w:rsidRPr="00C50974" w14:paraId="6153342E" w14:textId="77777777" w:rsidTr="00BA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1E" w14:textId="77777777" w:rsidR="00C14D64" w:rsidRPr="00CA4C88" w:rsidRDefault="00C14D64" w:rsidP="005B4FDB">
            <w:pPr>
              <w:pStyle w:val="leeg"/>
            </w:pPr>
          </w:p>
        </w:tc>
        <w:tc>
          <w:tcPr>
            <w:tcW w:w="2723" w:type="dxa"/>
            <w:gridSpan w:val="3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auto"/>
          </w:tcPr>
          <w:p w14:paraId="6153341F" w14:textId="365D24D3" w:rsidR="00C14D64" w:rsidRPr="008E4FBE" w:rsidRDefault="00C14D64" w:rsidP="005B4FDB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v</w:t>
            </w:r>
            <w:r w:rsidRPr="008E4FBE">
              <w:rPr>
                <w:rFonts w:cs="Calibri"/>
              </w:rPr>
              <w:t>oor- en achternaam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20" w14:textId="77777777" w:rsidR="00C14D64" w:rsidRPr="003D114E" w:rsidRDefault="00C14D64" w:rsidP="005B4FDB"/>
        </w:tc>
        <w:tc>
          <w:tcPr>
            <w:tcW w:w="2835" w:type="dxa"/>
            <w:gridSpan w:val="3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auto"/>
          </w:tcPr>
          <w:p w14:paraId="61533421" w14:textId="77777777" w:rsidR="00C14D64" w:rsidRPr="00C50974" w:rsidRDefault="00C14D64" w:rsidP="005B4FDB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 w:rsidRPr="00C50974">
              <w:rPr>
                <w:rFonts w:cs="Calibri"/>
              </w:rPr>
              <w:t>straat en nummer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22" w14:textId="77777777" w:rsidR="00C14D64" w:rsidRPr="00C50974" w:rsidRDefault="00C14D64" w:rsidP="005B4FDB"/>
        </w:tc>
        <w:tc>
          <w:tcPr>
            <w:tcW w:w="2552" w:type="dxa"/>
            <w:gridSpan w:val="3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auto"/>
          </w:tcPr>
          <w:p w14:paraId="61533423" w14:textId="77777777" w:rsidR="00C14D64" w:rsidRPr="00C50974" w:rsidRDefault="00C14D64" w:rsidP="004F0DB4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bCs/>
              </w:rPr>
            </w:pPr>
            <w:r w:rsidRPr="00C50974">
              <w:rPr>
                <w:rFonts w:cs="Calibri"/>
              </w:rPr>
              <w:t>postn</w:t>
            </w:r>
            <w:r>
              <w:rPr>
                <w:rFonts w:cs="Calibri"/>
              </w:rPr>
              <w:t>ummer</w:t>
            </w:r>
            <w:r w:rsidRPr="00C50974">
              <w:rPr>
                <w:rFonts w:cs="Calibri"/>
              </w:rPr>
              <w:t xml:space="preserve"> en gemeente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24" w14:textId="77777777" w:rsidR="00C14D64" w:rsidRPr="00C50974" w:rsidRDefault="00C14D64" w:rsidP="005B4FDB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bCs/>
              </w:rPr>
            </w:pPr>
          </w:p>
        </w:tc>
        <w:tc>
          <w:tcPr>
            <w:tcW w:w="1417" w:type="dxa"/>
            <w:gridSpan w:val="3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auto"/>
          </w:tcPr>
          <w:p w14:paraId="61533425" w14:textId="18F91178" w:rsidR="00C14D64" w:rsidRPr="0032775C" w:rsidRDefault="00577A9A" w:rsidP="005B4FDB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  <w:b w:val="0"/>
                <w:lang w:val="de-DE"/>
              </w:rPr>
            </w:pPr>
            <w:proofErr w:type="spellStart"/>
            <w:r w:rsidRPr="0032775C">
              <w:rPr>
                <w:rFonts w:cs="Calibri"/>
                <w:bCs/>
                <w:lang w:val="de-DE"/>
              </w:rPr>
              <w:t>g</w:t>
            </w:r>
            <w:r w:rsidR="00C14D64" w:rsidRPr="0032775C">
              <w:rPr>
                <w:rFonts w:cs="Calibri"/>
                <w:bCs/>
                <w:lang w:val="de-DE"/>
              </w:rPr>
              <w:t>eboorte</w:t>
            </w:r>
            <w:proofErr w:type="spellEnd"/>
            <w:r w:rsidR="00B921BC" w:rsidRPr="0032775C">
              <w:rPr>
                <w:rFonts w:cs="Calibri"/>
                <w:bCs/>
                <w:lang w:val="de-DE"/>
              </w:rPr>
              <w:t>-</w:t>
            </w:r>
            <w:r w:rsidR="00C14D64" w:rsidRPr="0032775C">
              <w:rPr>
                <w:rFonts w:cs="Calibri"/>
                <w:bCs/>
                <w:lang w:val="de-DE"/>
              </w:rPr>
              <w:t>datum</w:t>
            </w:r>
            <w:r w:rsidR="00C14D64" w:rsidRPr="0032775C">
              <w:rPr>
                <w:rFonts w:cs="Calibri"/>
                <w:b w:val="0"/>
                <w:lang w:val="de-DE"/>
              </w:rPr>
              <w:t xml:space="preserve"> </w:t>
            </w:r>
            <w:r w:rsidR="00C14D64" w:rsidRPr="0032775C">
              <w:rPr>
                <w:rFonts w:cs="Calibri"/>
                <w:b w:val="0"/>
                <w:i/>
                <w:iCs/>
                <w:lang w:val="de-DE"/>
              </w:rPr>
              <w:t>(</w:t>
            </w:r>
            <w:proofErr w:type="spellStart"/>
            <w:r w:rsidR="00C14D64" w:rsidRPr="0032775C">
              <w:rPr>
                <w:rFonts w:cs="Calibri"/>
                <w:b w:val="0"/>
                <w:i/>
                <w:iCs/>
                <w:lang w:val="de-DE"/>
              </w:rPr>
              <w:t>dd.mm.jjjj</w:t>
            </w:r>
            <w:proofErr w:type="spellEnd"/>
            <w:r w:rsidR="00C14D64" w:rsidRPr="0032775C">
              <w:rPr>
                <w:rFonts w:cs="Calibri"/>
                <w:b w:val="0"/>
                <w:i/>
                <w:iCs/>
                <w:lang w:val="de-DE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26" w14:textId="77777777" w:rsidR="00C14D64" w:rsidRPr="0032775C" w:rsidRDefault="00C14D64" w:rsidP="005B4FDB">
            <w:pPr>
              <w:rPr>
                <w:lang w:val="de-DE"/>
              </w:rPr>
            </w:pPr>
          </w:p>
        </w:tc>
        <w:tc>
          <w:tcPr>
            <w:tcW w:w="170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auto"/>
          </w:tcPr>
          <w:p w14:paraId="61533427" w14:textId="495D521E" w:rsidR="00C14D64" w:rsidRPr="00C50974" w:rsidRDefault="00B921BC" w:rsidP="005B4FDB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exploitant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28" w14:textId="77777777" w:rsidR="00C14D64" w:rsidRPr="00C50974" w:rsidRDefault="00C14D64" w:rsidP="005B4FDB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</w:p>
        </w:tc>
        <w:tc>
          <w:tcPr>
            <w:tcW w:w="184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auto"/>
          </w:tcPr>
          <w:p w14:paraId="61533429" w14:textId="54F301CB" w:rsidR="00C14D64" w:rsidRPr="00C50974" w:rsidRDefault="00B921BC" w:rsidP="005B4FDB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cs="Calibri"/>
              </w:rPr>
            </w:pPr>
            <w:r>
              <w:rPr>
                <w:rFonts w:cs="Calibri"/>
              </w:rPr>
              <w:t>koper</w:t>
            </w:r>
          </w:p>
        </w:tc>
      </w:tr>
      <w:tr w:rsidR="00C57206" w:rsidRPr="003D114E" w14:paraId="61533440" w14:textId="77777777" w:rsidTr="00BA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2F" w14:textId="77777777" w:rsidR="00C14D64" w:rsidRPr="00CA4C88" w:rsidRDefault="00C14D64" w:rsidP="005B4FDB">
            <w:pPr>
              <w:pStyle w:val="leeg"/>
            </w:pPr>
          </w:p>
        </w:tc>
        <w:tc>
          <w:tcPr>
            <w:tcW w:w="369" w:type="dxa"/>
            <w:gridSpan w:val="2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</w:tcPr>
          <w:p w14:paraId="61533430" w14:textId="77777777" w:rsidR="00C14D64" w:rsidRPr="005B4FDB" w:rsidRDefault="00C14D64" w:rsidP="005B4FDB">
            <w:pPr>
              <w:pStyle w:val="invulveld"/>
              <w:framePr w:hSpace="0" w:wrap="auto" w:vAnchor="margin" w:xAlign="left" w:yAlign="inline"/>
              <w:suppressOverlap w:val="0"/>
              <w:jc w:val="right"/>
              <w:rPr>
                <w:b/>
              </w:rPr>
            </w:pPr>
            <w:r w:rsidRPr="005B4FDB">
              <w:rPr>
                <w:b/>
              </w:rPr>
              <w:t>1</w:t>
            </w:r>
          </w:p>
        </w:tc>
        <w:tc>
          <w:tcPr>
            <w:tcW w:w="2354" w:type="dxa"/>
            <w:tcBorders>
              <w:top w:val="single" w:sz="12" w:space="0" w:color="808080" w:themeColor="background1" w:themeShade="80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31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32" w14:textId="77777777" w:rsidR="00C14D64" w:rsidRPr="003D114E" w:rsidRDefault="00C14D64" w:rsidP="005B4FDB"/>
        </w:tc>
        <w:tc>
          <w:tcPr>
            <w:tcW w:w="2835" w:type="dxa"/>
            <w:gridSpan w:val="3"/>
            <w:tcBorders>
              <w:top w:val="single" w:sz="12" w:space="0" w:color="808080" w:themeColor="background1" w:themeShade="80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61533433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34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552" w:type="dxa"/>
            <w:gridSpan w:val="3"/>
            <w:tcBorders>
              <w:top w:val="single" w:sz="12" w:space="0" w:color="808080" w:themeColor="background1" w:themeShade="80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35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36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17" w:type="dxa"/>
            <w:gridSpan w:val="3"/>
            <w:tcBorders>
              <w:top w:val="single" w:sz="12" w:space="0" w:color="808080" w:themeColor="background1" w:themeShade="80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37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shd w:val="clear" w:color="auto" w:fill="auto"/>
          </w:tcPr>
          <w:p w14:paraId="61533438" w14:textId="77777777" w:rsidR="00C14D64" w:rsidRPr="003D114E" w:rsidRDefault="00C14D64" w:rsidP="005B4FDB"/>
        </w:tc>
        <w:tc>
          <w:tcPr>
            <w:tcW w:w="1701" w:type="dxa"/>
            <w:tcBorders>
              <w:top w:val="single" w:sz="12" w:space="0" w:color="808080" w:themeColor="background1" w:themeShade="80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39" w14:textId="5055A026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3A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842" w:type="dxa"/>
            <w:tcBorders>
              <w:top w:val="single" w:sz="12" w:space="0" w:color="808080" w:themeColor="background1" w:themeShade="80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3B" w14:textId="55EC0ED5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57206" w:rsidRPr="003D114E" w14:paraId="61533452" w14:textId="77777777" w:rsidTr="00BA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41" w14:textId="77777777" w:rsidR="00C14D64" w:rsidRPr="00CA4C88" w:rsidRDefault="00C14D64" w:rsidP="005B4FDB">
            <w:pPr>
              <w:pStyle w:val="leeg"/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42" w14:textId="77777777" w:rsidR="00C14D64" w:rsidRPr="005B4FDB" w:rsidRDefault="00C14D64" w:rsidP="005B4FDB">
            <w:pPr>
              <w:pStyle w:val="invulveld"/>
              <w:framePr w:hSpace="0" w:wrap="auto" w:vAnchor="margin" w:xAlign="left" w:yAlign="inline"/>
              <w:suppressOverlap w:val="0"/>
              <w:jc w:val="right"/>
              <w:rPr>
                <w:b/>
              </w:rPr>
            </w:pPr>
            <w:r w:rsidRPr="005B4FDB">
              <w:rPr>
                <w:b/>
              </w:rPr>
              <w:t>2</w:t>
            </w:r>
          </w:p>
        </w:tc>
        <w:tc>
          <w:tcPr>
            <w:tcW w:w="235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43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44" w14:textId="77777777" w:rsidR="00C14D64" w:rsidRPr="003D114E" w:rsidRDefault="00C14D64" w:rsidP="005B4FDB"/>
        </w:tc>
        <w:tc>
          <w:tcPr>
            <w:tcW w:w="283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61533445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46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552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47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48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17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49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4A" w14:textId="77777777" w:rsidR="00C14D64" w:rsidRPr="003D114E" w:rsidRDefault="00C14D64" w:rsidP="005B4FDB"/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4B" w14:textId="6DF9F349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4C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842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4D" w14:textId="2F73C9E1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57206" w:rsidRPr="003D114E" w14:paraId="61533464" w14:textId="77777777" w:rsidTr="00BA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53" w14:textId="77777777" w:rsidR="00C14D64" w:rsidRPr="00CA4C88" w:rsidRDefault="00C14D64" w:rsidP="005B4FDB">
            <w:pPr>
              <w:pStyle w:val="leeg"/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54" w14:textId="77777777" w:rsidR="00C14D64" w:rsidRPr="005B4FDB" w:rsidRDefault="00C14D64" w:rsidP="005B4FDB">
            <w:pPr>
              <w:pStyle w:val="invulveld"/>
              <w:framePr w:hSpace="0" w:wrap="auto" w:vAnchor="margin" w:xAlign="left" w:yAlign="inline"/>
              <w:suppressOverlap w:val="0"/>
              <w:jc w:val="right"/>
              <w:rPr>
                <w:b/>
              </w:rPr>
            </w:pPr>
            <w:r w:rsidRPr="005B4FDB">
              <w:rPr>
                <w:b/>
              </w:rPr>
              <w:t>3</w:t>
            </w:r>
          </w:p>
        </w:tc>
        <w:tc>
          <w:tcPr>
            <w:tcW w:w="235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55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56" w14:textId="77777777" w:rsidR="00C14D64" w:rsidRPr="003D114E" w:rsidRDefault="00C14D64" w:rsidP="005B4FDB"/>
        </w:tc>
        <w:tc>
          <w:tcPr>
            <w:tcW w:w="283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61533457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58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552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59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5A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17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5B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5C" w14:textId="77777777" w:rsidR="00C14D64" w:rsidRPr="003D114E" w:rsidRDefault="00C14D64" w:rsidP="005B4FDB"/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5D" w14:textId="74282BC9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5E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842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5F" w14:textId="28F120DE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57206" w:rsidRPr="003D114E" w14:paraId="61533476" w14:textId="77777777" w:rsidTr="00BA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65" w14:textId="77777777" w:rsidR="00C14D64" w:rsidRPr="00CA4C88" w:rsidRDefault="00C14D64" w:rsidP="005B4FDB">
            <w:pPr>
              <w:pStyle w:val="leeg"/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66" w14:textId="77777777" w:rsidR="00C14D64" w:rsidRPr="005B4FDB" w:rsidRDefault="00C14D64" w:rsidP="005B4FDB">
            <w:pPr>
              <w:pStyle w:val="invulveld"/>
              <w:framePr w:hSpace="0" w:wrap="auto" w:vAnchor="margin" w:xAlign="left" w:yAlign="inline"/>
              <w:suppressOverlap w:val="0"/>
              <w:jc w:val="right"/>
              <w:rPr>
                <w:b/>
              </w:rPr>
            </w:pPr>
            <w:r w:rsidRPr="005B4FDB">
              <w:rPr>
                <w:b/>
              </w:rPr>
              <w:t>4</w:t>
            </w:r>
          </w:p>
        </w:tc>
        <w:tc>
          <w:tcPr>
            <w:tcW w:w="235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67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68" w14:textId="77777777" w:rsidR="00C14D64" w:rsidRPr="003D114E" w:rsidRDefault="00C14D64" w:rsidP="005B4FDB"/>
        </w:tc>
        <w:tc>
          <w:tcPr>
            <w:tcW w:w="283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61533469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6A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552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6B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6C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17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6D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6E" w14:textId="77777777" w:rsidR="00C14D64" w:rsidRPr="003D114E" w:rsidRDefault="00C14D64" w:rsidP="005B4FDB"/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6F" w14:textId="52F5FCE9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70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842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71" w14:textId="34ECE8AB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57206" w:rsidRPr="003D114E" w14:paraId="61533488" w14:textId="77777777" w:rsidTr="00BA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77" w14:textId="77777777" w:rsidR="00C14D64" w:rsidRPr="00CA4C88" w:rsidRDefault="00C14D64" w:rsidP="005B4FDB">
            <w:pPr>
              <w:pStyle w:val="leeg"/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78" w14:textId="77777777" w:rsidR="00C14D64" w:rsidRPr="005B4FDB" w:rsidRDefault="00C14D64" w:rsidP="005B4FDB">
            <w:pPr>
              <w:pStyle w:val="invulveld"/>
              <w:framePr w:hSpace="0" w:wrap="auto" w:vAnchor="margin" w:xAlign="left" w:yAlign="inline"/>
              <w:suppressOverlap w:val="0"/>
              <w:jc w:val="right"/>
              <w:rPr>
                <w:b/>
              </w:rPr>
            </w:pPr>
            <w:r w:rsidRPr="005B4FDB">
              <w:rPr>
                <w:b/>
              </w:rPr>
              <w:t>5</w:t>
            </w:r>
          </w:p>
        </w:tc>
        <w:tc>
          <w:tcPr>
            <w:tcW w:w="235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79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7A" w14:textId="77777777" w:rsidR="00C14D64" w:rsidRPr="003D114E" w:rsidRDefault="00C14D64" w:rsidP="005B4FDB"/>
        </w:tc>
        <w:tc>
          <w:tcPr>
            <w:tcW w:w="283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6153347B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7C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552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7D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7E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17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7F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80" w14:textId="77777777" w:rsidR="00C14D64" w:rsidRPr="003D114E" w:rsidRDefault="00C14D64" w:rsidP="005B4FDB"/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81" w14:textId="5FFC0DE7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82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842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83" w14:textId="02091E51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57206" w:rsidRPr="003D114E" w14:paraId="6153349A" w14:textId="77777777" w:rsidTr="00BA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89" w14:textId="77777777" w:rsidR="00C14D64" w:rsidRPr="00CA4C88" w:rsidRDefault="00C14D64" w:rsidP="005B4FDB">
            <w:pPr>
              <w:pStyle w:val="leeg"/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8A" w14:textId="77777777" w:rsidR="00C14D64" w:rsidRPr="005B4FDB" w:rsidRDefault="00C14D64" w:rsidP="005B4FDB">
            <w:pPr>
              <w:pStyle w:val="invulveld"/>
              <w:framePr w:hSpace="0" w:wrap="auto" w:vAnchor="margin" w:xAlign="left" w:yAlign="inline"/>
              <w:suppressOverlap w:val="0"/>
              <w:jc w:val="right"/>
              <w:rPr>
                <w:b/>
              </w:rPr>
            </w:pPr>
            <w:r w:rsidRPr="005B4FDB">
              <w:rPr>
                <w:b/>
              </w:rPr>
              <w:t>6</w:t>
            </w:r>
          </w:p>
        </w:tc>
        <w:tc>
          <w:tcPr>
            <w:tcW w:w="235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8B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8C" w14:textId="77777777" w:rsidR="00C14D64" w:rsidRPr="003D114E" w:rsidRDefault="00C14D64" w:rsidP="005B4FDB"/>
        </w:tc>
        <w:tc>
          <w:tcPr>
            <w:tcW w:w="283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6153348D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8E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552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8F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90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17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91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92" w14:textId="77777777" w:rsidR="00C14D64" w:rsidRPr="003D114E" w:rsidRDefault="00C14D64" w:rsidP="005B4FDB"/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93" w14:textId="053FE896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94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842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95" w14:textId="51842B61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57206" w:rsidRPr="003D114E" w14:paraId="615334AC" w14:textId="77777777" w:rsidTr="00BA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9B" w14:textId="77777777" w:rsidR="00C14D64" w:rsidRPr="00CA4C88" w:rsidRDefault="00C14D64" w:rsidP="005B4FDB">
            <w:pPr>
              <w:pStyle w:val="leeg"/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9C" w14:textId="77777777" w:rsidR="00C14D64" w:rsidRPr="005B4FDB" w:rsidRDefault="00C14D64" w:rsidP="005B4FDB">
            <w:pPr>
              <w:pStyle w:val="invulveld"/>
              <w:framePr w:hSpace="0" w:wrap="auto" w:vAnchor="margin" w:xAlign="left" w:yAlign="inline"/>
              <w:suppressOverlap w:val="0"/>
              <w:jc w:val="right"/>
              <w:rPr>
                <w:b/>
              </w:rPr>
            </w:pPr>
            <w:r w:rsidRPr="005B4FDB">
              <w:rPr>
                <w:b/>
              </w:rPr>
              <w:t>7</w:t>
            </w:r>
          </w:p>
        </w:tc>
        <w:tc>
          <w:tcPr>
            <w:tcW w:w="235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9D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9E" w14:textId="77777777" w:rsidR="00C14D64" w:rsidRPr="003D114E" w:rsidRDefault="00C14D64" w:rsidP="005B4FDB"/>
        </w:tc>
        <w:tc>
          <w:tcPr>
            <w:tcW w:w="283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6153349F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A0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552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A1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A2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17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A3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A4" w14:textId="77777777" w:rsidR="00C14D64" w:rsidRPr="003D114E" w:rsidRDefault="00C14D64" w:rsidP="005B4FDB"/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A5" w14:textId="12804987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A6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842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A7" w14:textId="782469F4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57206" w:rsidRPr="003D114E" w14:paraId="615334BE" w14:textId="77777777" w:rsidTr="00BA37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AD" w14:textId="77777777" w:rsidR="00C14D64" w:rsidRPr="00CA4C88" w:rsidRDefault="00C14D64" w:rsidP="005B4FDB">
            <w:pPr>
              <w:pStyle w:val="leeg"/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AE" w14:textId="77777777" w:rsidR="00C14D64" w:rsidRPr="005B4FDB" w:rsidRDefault="00C14D64" w:rsidP="005B4FDB">
            <w:pPr>
              <w:pStyle w:val="invulveld"/>
              <w:framePr w:hSpace="0" w:wrap="auto" w:vAnchor="margin" w:xAlign="left" w:yAlign="inline"/>
              <w:suppressOverlap w:val="0"/>
              <w:jc w:val="right"/>
              <w:rPr>
                <w:b/>
              </w:rPr>
            </w:pPr>
            <w:r w:rsidRPr="005B4FDB">
              <w:rPr>
                <w:b/>
              </w:rPr>
              <w:t>8</w:t>
            </w:r>
          </w:p>
        </w:tc>
        <w:tc>
          <w:tcPr>
            <w:tcW w:w="235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AF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B0" w14:textId="77777777" w:rsidR="00C14D64" w:rsidRPr="003D114E" w:rsidRDefault="00C14D64" w:rsidP="005B4FDB"/>
        </w:tc>
        <w:tc>
          <w:tcPr>
            <w:tcW w:w="283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615334B1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B2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2552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B3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B4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417" w:type="dxa"/>
            <w:gridSpan w:val="3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B5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B6" w14:textId="77777777" w:rsidR="00C14D64" w:rsidRPr="003D114E" w:rsidRDefault="00C14D64" w:rsidP="005B4FDB"/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B7" w14:textId="6164E548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B8" w14:textId="77777777" w:rsidR="00C14D64" w:rsidRPr="003D114E" w:rsidRDefault="00C14D64" w:rsidP="005B4FDB">
            <w:pPr>
              <w:pStyle w:val="invulveld"/>
              <w:framePr w:hSpace="0" w:wrap="auto" w:vAnchor="margin" w:xAlign="left" w:yAlign="inline"/>
              <w:suppressOverlap w:val="0"/>
            </w:pPr>
          </w:p>
        </w:tc>
        <w:tc>
          <w:tcPr>
            <w:tcW w:w="1842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4B9" w14:textId="47F0EC1D" w:rsidR="00C14D64" w:rsidRPr="004D213B" w:rsidRDefault="00A866E3" w:rsidP="005B4FDB">
            <w:pPr>
              <w:pStyle w:val="aankruishokje"/>
              <w:rPr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CC94273" w14:textId="77777777" w:rsidR="00183E63" w:rsidRDefault="00183E63"/>
    <w:p w14:paraId="23C0175A" w14:textId="77777777" w:rsidR="006C2B1A" w:rsidRDefault="006C2B1A"/>
    <w:p w14:paraId="1BBF4D28" w14:textId="77777777" w:rsidR="00183E63" w:rsidRDefault="00183E63">
      <w:pPr>
        <w:sectPr w:rsidR="00183E63" w:rsidSect="00183E63">
          <w:footerReference w:type="first" r:id="rId14"/>
          <w:pgSz w:w="16838" w:h="11906" w:orient="landscape" w:code="9"/>
          <w:pgMar w:top="851" w:right="680" w:bottom="680" w:left="1701" w:header="709" w:footer="794" w:gutter="0"/>
          <w:cols w:space="708"/>
          <w:docGrid w:linePitch="360"/>
        </w:sectPr>
      </w:pPr>
    </w:p>
    <w:p w14:paraId="407676FB" w14:textId="77777777" w:rsidR="00183E63" w:rsidRDefault="00183E63"/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282"/>
        <w:gridCol w:w="9583"/>
      </w:tblGrid>
      <w:tr w:rsidR="005B4FDB" w:rsidRPr="003D114E" w14:paraId="615334C4" w14:textId="77777777" w:rsidTr="00183E63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615334C2" w14:textId="77777777" w:rsidR="005B4FDB" w:rsidRPr="003D114E" w:rsidRDefault="005B4FDB" w:rsidP="005B4FDB">
            <w:pPr>
              <w:pStyle w:val="leeg"/>
            </w:pPr>
          </w:p>
        </w:tc>
        <w:tc>
          <w:tcPr>
            <w:tcW w:w="9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88901"/>
          </w:tcPr>
          <w:p w14:paraId="615334C3" w14:textId="77777777" w:rsidR="005B4FDB" w:rsidRPr="003D114E" w:rsidRDefault="005B4FDB" w:rsidP="005B4FDB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Bij te voegen documenten</w:t>
            </w:r>
          </w:p>
        </w:tc>
      </w:tr>
      <w:tr w:rsidR="005B4FDB" w:rsidRPr="003D114E" w14:paraId="615334C6" w14:textId="77777777" w:rsidTr="00183E63">
        <w:trPr>
          <w:trHeight w:hRule="exact" w:val="113"/>
        </w:trPr>
        <w:tc>
          <w:tcPr>
            <w:tcW w:w="10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C5" w14:textId="77777777" w:rsidR="005B4FDB" w:rsidRPr="003D114E" w:rsidRDefault="005B4FDB" w:rsidP="005B4FDB">
            <w:pPr>
              <w:pStyle w:val="leeg"/>
            </w:pPr>
          </w:p>
        </w:tc>
      </w:tr>
      <w:tr w:rsidR="005B4FDB" w:rsidRPr="003D114E" w14:paraId="615334CB" w14:textId="77777777" w:rsidTr="00183E6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C7" w14:textId="77777777" w:rsidR="005B4FDB" w:rsidRPr="003D114E" w:rsidRDefault="005B4FDB" w:rsidP="005B4FDB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7</w:t>
            </w:r>
          </w:p>
        </w:tc>
        <w:tc>
          <w:tcPr>
            <w:tcW w:w="9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C8" w14:textId="0D864B08" w:rsidR="00FA4BB7" w:rsidRDefault="0085679F" w:rsidP="002261FE">
            <w:pPr>
              <w:pStyle w:val="Aanwijzing"/>
              <w:rPr>
                <w:b/>
                <w:bCs w:val="0"/>
                <w:color w:val="FF0000"/>
              </w:rPr>
            </w:pPr>
            <w:r>
              <w:t>All</w:t>
            </w:r>
            <w:r w:rsidR="00131C04">
              <w:t>e</w:t>
            </w:r>
            <w:r w:rsidR="00131C04" w:rsidRPr="00131C04">
              <w:t xml:space="preserve"> documenten</w:t>
            </w:r>
            <w:r w:rsidR="00131C04">
              <w:t xml:space="preserve"> die in deze rubriek vermeld worden</w:t>
            </w:r>
            <w:r w:rsidR="00131C04" w:rsidRPr="00131C04">
              <w:t xml:space="preserve">, zijn verplichte bijlagen bij </w:t>
            </w:r>
            <w:r>
              <w:t>uw</w:t>
            </w:r>
            <w:r w:rsidR="00131C04" w:rsidRPr="00131C04">
              <w:t xml:space="preserve"> aanvraagdossier. </w:t>
            </w:r>
            <w:r>
              <w:t>Alleen de informatie over de</w:t>
            </w:r>
            <w:r w:rsidRPr="00131C04">
              <w:t xml:space="preserve"> mogelijke opleidingen die</w:t>
            </w:r>
            <w:r>
              <w:t xml:space="preserve"> uw medevennoten of uw eventuele personeelsleden gev</w:t>
            </w:r>
            <w:r w:rsidR="00FF2834">
              <w:t>o</w:t>
            </w:r>
            <w:r>
              <w:t>lgd hebben, kunt u</w:t>
            </w:r>
            <w:r w:rsidRPr="00131C04">
              <w:t xml:space="preserve"> achteraf </w:t>
            </w:r>
            <w:r w:rsidR="00FF2834">
              <w:t>nog bezorgen</w:t>
            </w:r>
            <w:r w:rsidR="00FF2834" w:rsidRPr="00D27F98">
              <w:rPr>
                <w:color w:val="auto"/>
              </w:rPr>
              <w:t>.</w:t>
            </w:r>
            <w:r w:rsidR="00FA4BB7" w:rsidRPr="00D27F98">
              <w:rPr>
                <w:color w:val="auto"/>
              </w:rPr>
              <w:t xml:space="preserve"> </w:t>
            </w:r>
            <w:r w:rsidR="00327328" w:rsidRPr="00D27F98">
              <w:rPr>
                <w:b/>
                <w:bCs w:val="0"/>
                <w:color w:val="auto"/>
              </w:rPr>
              <w:t xml:space="preserve">De gevolmachtigde vertegenwoordiger voor de erkenningsregeling </w:t>
            </w:r>
            <w:r w:rsidR="00FF136B">
              <w:rPr>
                <w:b/>
                <w:bCs w:val="0"/>
                <w:color w:val="auto"/>
              </w:rPr>
              <w:t>moe</w:t>
            </w:r>
            <w:r w:rsidR="00FF136B" w:rsidRPr="00D27F98">
              <w:rPr>
                <w:b/>
                <w:bCs w:val="0"/>
                <w:color w:val="auto"/>
              </w:rPr>
              <w:t xml:space="preserve">t </w:t>
            </w:r>
            <w:r w:rsidR="0066211E" w:rsidRPr="00D27F98">
              <w:rPr>
                <w:b/>
                <w:bCs w:val="0"/>
                <w:color w:val="auto"/>
              </w:rPr>
              <w:t>bij</w:t>
            </w:r>
            <w:r w:rsidR="00FF136B">
              <w:rPr>
                <w:b/>
                <w:bCs w:val="0"/>
                <w:color w:val="auto"/>
              </w:rPr>
              <w:t xml:space="preserve"> de</w:t>
            </w:r>
            <w:r w:rsidR="0066211E" w:rsidRPr="00D27F98">
              <w:rPr>
                <w:b/>
                <w:bCs w:val="0"/>
                <w:color w:val="auto"/>
              </w:rPr>
              <w:t xml:space="preserve"> aanvraag </w:t>
            </w:r>
            <w:r w:rsidR="00FF136B">
              <w:rPr>
                <w:b/>
                <w:bCs w:val="0"/>
                <w:color w:val="auto"/>
              </w:rPr>
              <w:t>al</w:t>
            </w:r>
            <w:r w:rsidR="00FF136B" w:rsidRPr="00D27F98">
              <w:rPr>
                <w:b/>
                <w:bCs w:val="0"/>
                <w:color w:val="auto"/>
              </w:rPr>
              <w:t xml:space="preserve"> </w:t>
            </w:r>
            <w:r w:rsidR="0066211E" w:rsidRPr="00D27F98">
              <w:rPr>
                <w:b/>
                <w:bCs w:val="0"/>
                <w:color w:val="auto"/>
              </w:rPr>
              <w:t xml:space="preserve">in het bezit zijn van een attest </w:t>
            </w:r>
            <w:proofErr w:type="spellStart"/>
            <w:r w:rsidR="0066211E" w:rsidRPr="00D27F98">
              <w:rPr>
                <w:b/>
                <w:bCs w:val="0"/>
                <w:color w:val="auto"/>
              </w:rPr>
              <w:t>bosbouwtechnische</w:t>
            </w:r>
            <w:proofErr w:type="spellEnd"/>
            <w:r w:rsidR="0066211E" w:rsidRPr="00D27F98">
              <w:rPr>
                <w:b/>
                <w:bCs w:val="0"/>
                <w:color w:val="auto"/>
              </w:rPr>
              <w:t xml:space="preserve"> kennis.</w:t>
            </w:r>
            <w:r w:rsidR="009F18C2" w:rsidRPr="00D27F98">
              <w:rPr>
                <w:b/>
                <w:bCs w:val="0"/>
                <w:color w:val="auto"/>
              </w:rPr>
              <w:t xml:space="preserve"> </w:t>
            </w:r>
          </w:p>
          <w:p w14:paraId="417B1710" w14:textId="77777777" w:rsidR="00F80A4C" w:rsidRDefault="00F80A4C" w:rsidP="002261FE">
            <w:pPr>
              <w:pStyle w:val="Aanwijzing"/>
            </w:pPr>
          </w:p>
          <w:p w14:paraId="615334C9" w14:textId="0A83B03D" w:rsidR="00FF2834" w:rsidRDefault="00FA4BB7" w:rsidP="002261FE">
            <w:pPr>
              <w:pStyle w:val="Aanwijzing"/>
            </w:pPr>
            <w:r w:rsidRPr="002261FE">
              <w:t xml:space="preserve">Als uw personeelsleden al een opleiding </w:t>
            </w:r>
            <w:r w:rsidR="008314C3">
              <w:t>over</w:t>
            </w:r>
            <w:r w:rsidRPr="002261FE">
              <w:t xml:space="preserve"> bosexploitatiewerkzaamheden</w:t>
            </w:r>
            <w:r>
              <w:t xml:space="preserve"> </w:t>
            </w:r>
            <w:r w:rsidRPr="002261FE">
              <w:t xml:space="preserve">hebben gevolgd, voegt u bij </w:t>
            </w:r>
            <w:r w:rsidR="003217E7">
              <w:t>dit formulier</w:t>
            </w:r>
            <w:r w:rsidRPr="002261FE">
              <w:t xml:space="preserve"> </w:t>
            </w:r>
            <w:r>
              <w:t>de</w:t>
            </w:r>
            <w:r w:rsidRPr="002261FE">
              <w:t xml:space="preserve"> attest</w:t>
            </w:r>
            <w:r>
              <w:t>en</w:t>
            </w:r>
            <w:r w:rsidRPr="002261FE">
              <w:t xml:space="preserve"> met een gedetailleerde lesinhoud. Het erkenningscomité zal op basis van d</w:t>
            </w:r>
            <w:r>
              <w:t>ie</w:t>
            </w:r>
            <w:r w:rsidRPr="002261FE">
              <w:t xml:space="preserve"> attest</w:t>
            </w:r>
            <w:r>
              <w:t>en</w:t>
            </w:r>
            <w:r w:rsidRPr="002261FE">
              <w:t xml:space="preserve"> oordelen of een gedeeltelijke of een volledige vrijstelling van het verplichte lessenpakket </w:t>
            </w:r>
            <w:proofErr w:type="spellStart"/>
            <w:r w:rsidRPr="002261FE">
              <w:t>bosbouwtechnische</w:t>
            </w:r>
            <w:proofErr w:type="spellEnd"/>
            <w:r w:rsidRPr="002261FE">
              <w:t xml:space="preserve"> opleiding verleend kan worden.</w:t>
            </w:r>
          </w:p>
          <w:p w14:paraId="615334CA" w14:textId="46304231" w:rsidR="005B4FDB" w:rsidRPr="00FA4BB7" w:rsidRDefault="00131C04" w:rsidP="00FA4BB7">
            <w:pPr>
              <w:pStyle w:val="Aanwijzing"/>
              <w:spacing w:before="40"/>
              <w:rPr>
                <w:rStyle w:val="Zwaar"/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eastAsia="nl-BE"/>
              </w:rPr>
            </w:pPr>
            <w:r w:rsidRPr="00131C04">
              <w:t xml:space="preserve">Overloop </w:t>
            </w:r>
            <w:r w:rsidR="00574B3D">
              <w:t>de</w:t>
            </w:r>
            <w:r w:rsidRPr="00131C04">
              <w:t xml:space="preserve"> </w:t>
            </w:r>
            <w:r w:rsidR="00FA4BB7">
              <w:t>aankruis</w:t>
            </w:r>
            <w:r w:rsidRPr="00131C04">
              <w:t>lijst</w:t>
            </w:r>
            <w:r w:rsidR="005D14D5">
              <w:t>en</w:t>
            </w:r>
            <w:r w:rsidR="00574B3D">
              <w:t xml:space="preserve"> in deze rubriek</w:t>
            </w:r>
            <w:r w:rsidRPr="00131C04">
              <w:t xml:space="preserve"> en </w:t>
            </w:r>
            <w:r w:rsidR="00FA4BB7">
              <w:t>vink</w:t>
            </w:r>
            <w:r w:rsidRPr="00131C04">
              <w:t xml:space="preserve"> </w:t>
            </w:r>
            <w:r w:rsidR="00FF2834">
              <w:t xml:space="preserve">de documenten </w:t>
            </w:r>
            <w:r w:rsidRPr="00131C04">
              <w:t xml:space="preserve">pas aan als u </w:t>
            </w:r>
            <w:r w:rsidR="00FF2834">
              <w:t xml:space="preserve">ze effectief bij </w:t>
            </w:r>
            <w:r w:rsidR="002C5DCF">
              <w:t>dit formulier</w:t>
            </w:r>
            <w:r w:rsidRPr="00131C04">
              <w:t xml:space="preserve"> hebt gevoegd zodat u geen documenten vergeet. Let er ook op dat de specifieke vermeldingen die op bepaalde documenten vereist zijn, ook zeker op uw documenten staan</w:t>
            </w:r>
            <w:r w:rsidR="00FA4BB7">
              <w:t>.</w:t>
            </w:r>
          </w:p>
        </w:tc>
      </w:tr>
      <w:tr w:rsidR="00E91551" w:rsidRPr="003D114E" w14:paraId="615334CD" w14:textId="77777777" w:rsidTr="00183E63">
        <w:trPr>
          <w:trHeight w:hRule="exact" w:val="227"/>
        </w:trPr>
        <w:tc>
          <w:tcPr>
            <w:tcW w:w="10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CC" w14:textId="77777777" w:rsidR="00E91551" w:rsidRPr="003D114E" w:rsidRDefault="00E91551" w:rsidP="00E91551">
            <w:pPr>
              <w:pStyle w:val="leeg"/>
            </w:pPr>
          </w:p>
        </w:tc>
      </w:tr>
      <w:tr w:rsidR="00E91551" w:rsidRPr="003D114E" w14:paraId="615334D0" w14:textId="77777777" w:rsidTr="00183E63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615334CE" w14:textId="77777777" w:rsidR="00E91551" w:rsidRPr="003D114E" w:rsidRDefault="00E91551" w:rsidP="00E91551">
            <w:pPr>
              <w:pStyle w:val="leeg"/>
            </w:pPr>
          </w:p>
        </w:tc>
        <w:tc>
          <w:tcPr>
            <w:tcW w:w="9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5CE02"/>
          </w:tcPr>
          <w:p w14:paraId="615334CF" w14:textId="77777777" w:rsidR="00E91551" w:rsidRPr="003D114E" w:rsidRDefault="00B36C1D" w:rsidP="00811407">
            <w:pPr>
              <w:pStyle w:val="Kop2"/>
              <w:tabs>
                <w:tab w:val="center" w:pos="4890"/>
              </w:tabs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Verplichte documenten voor alle aanvragen</w:t>
            </w:r>
          </w:p>
        </w:tc>
      </w:tr>
      <w:tr w:rsidR="00131C04" w:rsidRPr="003D114E" w14:paraId="615334D2" w14:textId="77777777" w:rsidTr="00183E63">
        <w:trPr>
          <w:trHeight w:hRule="exact" w:val="113"/>
        </w:trPr>
        <w:tc>
          <w:tcPr>
            <w:tcW w:w="10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D1" w14:textId="77777777" w:rsidR="00131C04" w:rsidRPr="003D114E" w:rsidRDefault="00131C04" w:rsidP="004F0DB4">
            <w:pPr>
              <w:pStyle w:val="leeg"/>
            </w:pPr>
          </w:p>
        </w:tc>
      </w:tr>
      <w:tr w:rsidR="00131C04" w:rsidRPr="003D114E" w14:paraId="615334D5" w14:textId="77777777" w:rsidTr="00183E6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D3" w14:textId="77777777" w:rsidR="00131C04" w:rsidRPr="003D114E" w:rsidRDefault="00131C04" w:rsidP="004F0DB4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8</w:t>
            </w:r>
          </w:p>
        </w:tc>
        <w:tc>
          <w:tcPr>
            <w:tcW w:w="9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D4" w14:textId="7BD1D8AF" w:rsidR="00131C04" w:rsidRPr="00131C04" w:rsidRDefault="00131C04" w:rsidP="00131C04">
            <w:pPr>
              <w:pStyle w:val="Vraag"/>
              <w:rPr>
                <w:rStyle w:val="Zwaar"/>
                <w:b/>
                <w:bCs w:val="0"/>
                <w:lang w:eastAsia="nl-BE"/>
              </w:rPr>
            </w:pPr>
            <w:r>
              <w:rPr>
                <w:lang w:eastAsia="nl-BE"/>
              </w:rPr>
              <w:t xml:space="preserve">Voeg de onderstaande documenten bij </w:t>
            </w:r>
            <w:r w:rsidR="003217E7">
              <w:rPr>
                <w:lang w:eastAsia="nl-BE"/>
              </w:rPr>
              <w:t>dit formulier</w:t>
            </w:r>
            <w:r>
              <w:rPr>
                <w:lang w:eastAsia="nl-BE"/>
              </w:rPr>
              <w:t xml:space="preserve"> en vink ze telkens aan in de aankruislijst.</w:t>
            </w:r>
          </w:p>
        </w:tc>
      </w:tr>
      <w:tr w:rsidR="00FF2834" w:rsidRPr="003D114E" w14:paraId="615334D9" w14:textId="77777777" w:rsidTr="00183E6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D6" w14:textId="77777777" w:rsidR="00FF2834" w:rsidRPr="00463023" w:rsidRDefault="00FF2834" w:rsidP="004F0DB4">
            <w:pPr>
              <w:pStyle w:val="leeg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D7" w14:textId="77777777" w:rsidR="00FF2834" w:rsidRPr="001D4C9A" w:rsidRDefault="00FF2834" w:rsidP="004F0DB4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D8" w14:textId="77777777" w:rsidR="00FF2834" w:rsidRPr="008A2646" w:rsidRDefault="00FF2834" w:rsidP="00FF2834">
            <w:r w:rsidRPr="00484C9F">
              <w:t>een uittreksel uit het Belgisch Staatsblad met de benoemingen van de afgevaardigde bestuurders of van de gevolmachtigden</w:t>
            </w:r>
          </w:p>
        </w:tc>
      </w:tr>
      <w:tr w:rsidR="00FF2834" w:rsidRPr="003D114E" w14:paraId="615334DD" w14:textId="77777777" w:rsidTr="00183E6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DA" w14:textId="77777777" w:rsidR="00FF2834" w:rsidRPr="00463023" w:rsidRDefault="00FF2834" w:rsidP="004F0DB4">
            <w:pPr>
              <w:pStyle w:val="leeg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DB" w14:textId="77777777" w:rsidR="00FF2834" w:rsidRPr="001D4C9A" w:rsidRDefault="00FF2834" w:rsidP="004F0DB4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DC" w14:textId="77777777" w:rsidR="00FF2834" w:rsidRPr="008A2646" w:rsidRDefault="00FF2834" w:rsidP="00FF2834">
            <w:r w:rsidRPr="00484C9F">
              <w:t>een kopie van de statuten</w:t>
            </w:r>
          </w:p>
        </w:tc>
      </w:tr>
      <w:tr w:rsidR="00FF2834" w:rsidRPr="003D114E" w14:paraId="615334E2" w14:textId="77777777" w:rsidTr="00183E6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DE" w14:textId="77777777" w:rsidR="00FF2834" w:rsidRPr="00463023" w:rsidRDefault="00FF2834" w:rsidP="004F0DB4">
            <w:pPr>
              <w:pStyle w:val="leeg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DF" w14:textId="77777777" w:rsidR="00FF2834" w:rsidRPr="001D4C9A" w:rsidRDefault="00FF2834" w:rsidP="004F0DB4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4B728E" w14:textId="77777777" w:rsidR="00B26AFF" w:rsidRPr="0032775C" w:rsidRDefault="00B26AFF" w:rsidP="00B26AFF">
            <w:pPr>
              <w:rPr>
                <w:color w:val="auto"/>
              </w:rPr>
            </w:pPr>
            <w:r w:rsidRPr="0032775C">
              <w:rPr>
                <w:color w:val="auto"/>
              </w:rPr>
              <w:t>een attest van de verzekeringspolis BA-uitbating om de schade te dekken die kan voortvloeien uit de bosexploitatiewerkzaamheden en, in voorkomend geval, uit de aankoop en verkoop van hout voor de exploitant.</w:t>
            </w:r>
          </w:p>
          <w:p w14:paraId="615334E1" w14:textId="749CB071" w:rsidR="00FF2834" w:rsidRPr="00B26AFF" w:rsidRDefault="00B26AFF" w:rsidP="00450D1D">
            <w:pPr>
              <w:rPr>
                <w:lang w:val="nl-NL"/>
              </w:rPr>
            </w:pPr>
            <w:r w:rsidRPr="0032775C">
              <w:rPr>
                <w:color w:val="auto"/>
              </w:rPr>
              <w:t>Vermeld het woord ‘bosexploitatie’ in uw BA-verzekering.</w:t>
            </w:r>
          </w:p>
        </w:tc>
      </w:tr>
      <w:tr w:rsidR="00FF2834" w:rsidRPr="003D114E" w14:paraId="615334E6" w14:textId="77777777" w:rsidTr="00183E6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E3" w14:textId="77777777" w:rsidR="00FF2834" w:rsidRPr="00463023" w:rsidRDefault="00FF2834" w:rsidP="004F0DB4">
            <w:pPr>
              <w:pStyle w:val="leeg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E4" w14:textId="77777777" w:rsidR="00FF2834" w:rsidRPr="001D4C9A" w:rsidRDefault="00FF2834" w:rsidP="004F0DB4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E5" w14:textId="4CF886C2" w:rsidR="00FF2834" w:rsidRPr="003D114E" w:rsidRDefault="00FF2834" w:rsidP="00FF2834">
            <w:r w:rsidRPr="00484C9F">
              <w:t>het attest van uw aansluiting als zelfstandig zaakvoerder en eventuele medevennoten die in het aanvraagdossier opgenomen zijn</w:t>
            </w:r>
            <w:r w:rsidR="00E01971">
              <w:t>, met de vermelding dat de bijdragen vereffend zijn</w:t>
            </w:r>
          </w:p>
        </w:tc>
      </w:tr>
      <w:tr w:rsidR="00B8195E" w:rsidRPr="003D114E" w14:paraId="615334FD" w14:textId="77777777" w:rsidTr="00183E6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FA" w14:textId="77777777" w:rsidR="00B8195E" w:rsidRPr="00463023" w:rsidRDefault="00B8195E" w:rsidP="004F0DB4">
            <w:pPr>
              <w:pStyle w:val="leeg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FB" w14:textId="77777777" w:rsidR="00B8195E" w:rsidRPr="001D4C9A" w:rsidRDefault="00B8195E" w:rsidP="00B8195E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FC" w14:textId="52E88279" w:rsidR="00B8195E" w:rsidRPr="008A2646" w:rsidRDefault="00EF2BA7" w:rsidP="00B8195E">
            <w:r>
              <w:t>in</w:t>
            </w:r>
            <w:r w:rsidR="00E01971">
              <w:t xml:space="preserve"> geval van tewerkstelling van personeel, </w:t>
            </w:r>
            <w:r w:rsidR="00B8195E" w:rsidRPr="00D66AAB">
              <w:t>het RSZ-attest van het voorlaatste afgelopen kalenderkwartaal, met de vermelding dat de bijdragen vereffend zijn</w:t>
            </w:r>
          </w:p>
        </w:tc>
      </w:tr>
      <w:tr w:rsidR="00B8195E" w:rsidRPr="003D114E" w14:paraId="61533501" w14:textId="77777777" w:rsidTr="00183E6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FE" w14:textId="77777777" w:rsidR="00B8195E" w:rsidRPr="00463023" w:rsidRDefault="00B8195E" w:rsidP="004F0DB4">
            <w:pPr>
              <w:pStyle w:val="leeg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4FF" w14:textId="77777777" w:rsidR="00B8195E" w:rsidRPr="001D4C9A" w:rsidRDefault="00B8195E" w:rsidP="00B8195E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00" w14:textId="4D2E052B" w:rsidR="00B8195E" w:rsidRPr="008A2646" w:rsidRDefault="00B8195E" w:rsidP="00B8195E">
            <w:r w:rsidRPr="00D66AAB">
              <w:t>een recente personeelslijst (</w:t>
            </w:r>
            <w:proofErr w:type="spellStart"/>
            <w:r w:rsidRPr="00D66AAB">
              <w:t>Dimona</w:t>
            </w:r>
            <w:proofErr w:type="spellEnd"/>
            <w:r w:rsidRPr="00D66AAB">
              <w:t xml:space="preserve">-lijst) waaruit blijkt dat de personeelsleden die u opgeeft voor </w:t>
            </w:r>
            <w:r w:rsidR="005062B0">
              <w:t>de</w:t>
            </w:r>
            <w:r w:rsidR="005062B0" w:rsidRPr="00D66AAB">
              <w:t xml:space="preserve"> </w:t>
            </w:r>
            <w:r w:rsidRPr="00D66AAB">
              <w:t>uitvoer</w:t>
            </w:r>
            <w:r w:rsidR="005062B0">
              <w:t>i</w:t>
            </w:r>
            <w:r w:rsidRPr="00D66AAB">
              <w:t>n</w:t>
            </w:r>
            <w:r w:rsidR="005062B0">
              <w:t>g</w:t>
            </w:r>
            <w:r w:rsidRPr="00D66AAB">
              <w:t xml:space="preserve"> van de bosexploitatiewerken, bij u in dienstverband ingeschreven zijn</w:t>
            </w:r>
          </w:p>
        </w:tc>
      </w:tr>
      <w:tr w:rsidR="00B8195E" w:rsidRPr="003D114E" w14:paraId="61533505" w14:textId="77777777" w:rsidTr="00183E6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02" w14:textId="77777777" w:rsidR="00B8195E" w:rsidRPr="00463023" w:rsidRDefault="00B8195E" w:rsidP="004F0DB4">
            <w:pPr>
              <w:pStyle w:val="leeg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03" w14:textId="77777777" w:rsidR="00B8195E" w:rsidRPr="001D4C9A" w:rsidRDefault="00B8195E" w:rsidP="00B8195E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04" w14:textId="43C94A44" w:rsidR="00B8195E" w:rsidRPr="007F1BAC" w:rsidRDefault="00B8195E" w:rsidP="00B8195E">
            <w:pPr>
              <w:rPr>
                <w:color w:val="auto"/>
              </w:rPr>
            </w:pPr>
            <w:r w:rsidRPr="007F1BAC">
              <w:rPr>
                <w:color w:val="auto"/>
              </w:rPr>
              <w:t xml:space="preserve">een attest van de </w:t>
            </w:r>
            <w:r w:rsidRPr="000876EB">
              <w:rPr>
                <w:color w:val="auto"/>
              </w:rPr>
              <w:t>arbeidsongevallenverzekering</w:t>
            </w:r>
            <w:r w:rsidR="00603BDB" w:rsidRPr="000876EB">
              <w:rPr>
                <w:color w:val="auto"/>
              </w:rPr>
              <w:t xml:space="preserve"> voor de personeelsleden die bosexploitatiewerkzaamheden uitvoeren</w:t>
            </w:r>
          </w:p>
        </w:tc>
      </w:tr>
      <w:tr w:rsidR="00B8195E" w:rsidRPr="003D114E" w14:paraId="6153350A" w14:textId="77777777" w:rsidTr="00183E63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06" w14:textId="77777777" w:rsidR="00B8195E" w:rsidRPr="00463023" w:rsidRDefault="00B8195E" w:rsidP="004F0DB4">
            <w:pPr>
              <w:pStyle w:val="leeg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07" w14:textId="77777777" w:rsidR="00B8195E" w:rsidRPr="001D4C9A" w:rsidRDefault="00B8195E" w:rsidP="00B8195E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Pr="001D4C9A">
              <w:fldChar w:fldCharType="separate"/>
            </w:r>
            <w:r w:rsidRPr="001D4C9A">
              <w:fldChar w:fldCharType="end"/>
            </w:r>
          </w:p>
        </w:tc>
        <w:tc>
          <w:tcPr>
            <w:tcW w:w="9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09" w14:textId="5B35D493" w:rsidR="00B8195E" w:rsidRPr="007F1BAC" w:rsidRDefault="00B8195E" w:rsidP="005062B0">
            <w:pPr>
              <w:rPr>
                <w:color w:val="auto"/>
              </w:rPr>
            </w:pPr>
            <w:r w:rsidRPr="007F1BAC">
              <w:rPr>
                <w:color w:val="auto"/>
              </w:rPr>
              <w:t>attesten met een gedetailleerde lesinhoud van opleidingen die</w:t>
            </w:r>
            <w:r w:rsidR="00603BDB" w:rsidRPr="007F1BAC">
              <w:rPr>
                <w:color w:val="auto"/>
              </w:rPr>
              <w:t xml:space="preserve"> u en</w:t>
            </w:r>
            <w:r w:rsidRPr="007F1BAC">
              <w:rPr>
                <w:color w:val="auto"/>
              </w:rPr>
              <w:t xml:space="preserve"> uw</w:t>
            </w:r>
            <w:r w:rsidR="00603BDB" w:rsidRPr="007F1BAC">
              <w:rPr>
                <w:color w:val="auto"/>
              </w:rPr>
              <w:t xml:space="preserve"> eventuele</w:t>
            </w:r>
            <w:r w:rsidRPr="007F1BAC">
              <w:rPr>
                <w:color w:val="auto"/>
              </w:rPr>
              <w:t xml:space="preserve"> personeelsleden hebben gevolgd </w:t>
            </w:r>
            <w:r w:rsidR="005062B0" w:rsidRPr="007F1BAC">
              <w:rPr>
                <w:color w:val="auto"/>
              </w:rPr>
              <w:t>over</w:t>
            </w:r>
            <w:r w:rsidRPr="007F1BAC">
              <w:rPr>
                <w:color w:val="auto"/>
              </w:rPr>
              <w:t xml:space="preserve"> bosexploitatiewerkzaamheden</w:t>
            </w:r>
          </w:p>
        </w:tc>
      </w:tr>
      <w:tr w:rsidR="00E91551" w:rsidRPr="003D114E" w14:paraId="6153350C" w14:textId="77777777" w:rsidTr="00183E63">
        <w:trPr>
          <w:trHeight w:hRule="exact" w:val="113"/>
        </w:trPr>
        <w:tc>
          <w:tcPr>
            <w:tcW w:w="10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0B" w14:textId="77777777" w:rsidR="00E91551" w:rsidRPr="003D114E" w:rsidRDefault="00E91551" w:rsidP="00E91551">
            <w:pPr>
              <w:pStyle w:val="leeg"/>
            </w:pPr>
          </w:p>
        </w:tc>
      </w:tr>
    </w:tbl>
    <w:p w14:paraId="6153350D" w14:textId="77777777" w:rsidR="006F6DA9" w:rsidRDefault="006F6DA9">
      <w:r>
        <w:br w:type="page"/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7"/>
        <w:gridCol w:w="9866"/>
      </w:tblGrid>
      <w:tr w:rsidR="00E91551" w:rsidRPr="003D114E" w14:paraId="61533510" w14:textId="77777777" w:rsidTr="005D14D5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153350E" w14:textId="77777777" w:rsidR="00E91551" w:rsidRPr="003D114E" w:rsidRDefault="00E91551" w:rsidP="00E91551">
            <w:pPr>
              <w:pStyle w:val="leeg"/>
            </w:pPr>
          </w:p>
        </w:tc>
        <w:tc>
          <w:tcPr>
            <w:tcW w:w="9866" w:type="dxa"/>
            <w:tcBorders>
              <w:top w:val="nil"/>
              <w:left w:val="nil"/>
              <w:bottom w:val="nil"/>
              <w:right w:val="nil"/>
            </w:tcBorders>
            <w:shd w:val="clear" w:color="auto" w:fill="588901"/>
          </w:tcPr>
          <w:p w14:paraId="6153350F" w14:textId="77777777" w:rsidR="00E91551" w:rsidRPr="003D114E" w:rsidRDefault="00E91551" w:rsidP="00811407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Ondertekening</w:t>
            </w:r>
          </w:p>
        </w:tc>
      </w:tr>
      <w:tr w:rsidR="00CD6BE4" w:rsidRPr="003D114E" w14:paraId="61533512" w14:textId="77777777" w:rsidTr="00CD6BE4">
        <w:trPr>
          <w:trHeight w:hRule="exact" w:val="113"/>
        </w:trPr>
        <w:tc>
          <w:tcPr>
            <w:tcW w:w="10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11" w14:textId="77777777" w:rsidR="00CD6BE4" w:rsidRPr="003D114E" w:rsidRDefault="00CD6BE4" w:rsidP="00E91551"/>
        </w:tc>
      </w:tr>
      <w:tr w:rsidR="00CD6BE4" w:rsidRPr="003D114E" w14:paraId="61533515" w14:textId="77777777" w:rsidTr="005D14D5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13" w14:textId="02AF815C" w:rsidR="00CD6BE4" w:rsidRPr="003D114E" w:rsidRDefault="00187A40" w:rsidP="00CD6BE4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9</w:t>
            </w:r>
          </w:p>
        </w:tc>
        <w:tc>
          <w:tcPr>
            <w:tcW w:w="9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14" w14:textId="77777777" w:rsidR="00CD6BE4" w:rsidRPr="003D114E" w:rsidRDefault="002633D2" w:rsidP="00525FB9">
            <w:pPr>
              <w:ind w:left="29"/>
              <w:rPr>
                <w:rStyle w:val="Zwaar"/>
              </w:rPr>
            </w:pPr>
            <w:r>
              <w:rPr>
                <w:rStyle w:val="Zwaar"/>
              </w:rPr>
              <w:t>Lees</w:t>
            </w:r>
            <w:r w:rsidR="00CD6BE4">
              <w:rPr>
                <w:rStyle w:val="Zwaar"/>
              </w:rPr>
              <w:t xml:space="preserve"> de onderstaande verklaring</w:t>
            </w:r>
            <w:r>
              <w:rPr>
                <w:rStyle w:val="Zwaar"/>
              </w:rPr>
              <w:t xml:space="preserve">en en onderteken </w:t>
            </w:r>
            <w:r w:rsidR="00525FB9">
              <w:rPr>
                <w:rStyle w:val="Zwaar"/>
              </w:rPr>
              <w:t xml:space="preserve">dit formulier </w:t>
            </w:r>
            <w:r>
              <w:rPr>
                <w:rStyle w:val="Zwaar"/>
              </w:rPr>
              <w:t>voor akkoord</w:t>
            </w:r>
            <w:r w:rsidR="00CD6BE4">
              <w:rPr>
                <w:rStyle w:val="Zwaar"/>
              </w:rPr>
              <w:t>.</w:t>
            </w:r>
          </w:p>
        </w:tc>
      </w:tr>
      <w:tr w:rsidR="00CD6BE4" w:rsidRPr="007F1BAC" w14:paraId="6153352F" w14:textId="77777777" w:rsidTr="006F6DA9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16" w14:textId="77777777" w:rsidR="00CD6BE4" w:rsidRPr="007F1BAC" w:rsidRDefault="00CD6BE4" w:rsidP="004C6E93">
            <w:pPr>
              <w:pStyle w:val="leeg"/>
              <w:rPr>
                <w:b/>
                <w:bCs/>
              </w:rPr>
            </w:pPr>
          </w:p>
        </w:tc>
        <w:tc>
          <w:tcPr>
            <w:tcW w:w="9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17" w14:textId="77777777" w:rsidR="00CD6BE4" w:rsidRPr="00A80399" w:rsidRDefault="00EC4FB8" w:rsidP="007C03DB">
            <w:pPr>
              <w:pStyle w:val="Verklaring"/>
              <w:spacing w:before="40" w:after="20"/>
              <w:rPr>
                <w:bCs/>
                <w:u w:val="single"/>
              </w:rPr>
            </w:pPr>
            <w:r w:rsidRPr="00A80399">
              <w:rPr>
                <w:bCs/>
                <w:u w:val="single"/>
              </w:rPr>
              <w:t>Algemene verklaring</w:t>
            </w:r>
            <w:r w:rsidR="00525FB9" w:rsidRPr="00A80399">
              <w:rPr>
                <w:bCs/>
                <w:u w:val="single"/>
              </w:rPr>
              <w:t>en</w:t>
            </w:r>
          </w:p>
          <w:p w14:paraId="63E0799A" w14:textId="1A4A3FE0" w:rsidR="00373E9A" w:rsidRDefault="00EC4FB8" w:rsidP="007C03DB">
            <w:pPr>
              <w:pStyle w:val="Verklaring"/>
              <w:spacing w:after="20"/>
              <w:rPr>
                <w:bCs/>
              </w:rPr>
            </w:pPr>
            <w:r w:rsidRPr="007F1BAC">
              <w:rPr>
                <w:bCs/>
              </w:rPr>
              <w:t xml:space="preserve">Ik verklaar dat ik akkoord ga met de bepalingen van artikel 3 van het besluit van de Vlaamse Regering </w:t>
            </w:r>
            <w:r w:rsidR="00CC7F3E" w:rsidRPr="007F1BAC">
              <w:rPr>
                <w:bCs/>
              </w:rPr>
              <w:t>over</w:t>
            </w:r>
            <w:r w:rsidRPr="007F1BAC">
              <w:rPr>
                <w:bCs/>
              </w:rPr>
              <w:t xml:space="preserve"> de erkenning van kopers en exploitanten </w:t>
            </w:r>
            <w:r w:rsidR="00CC7F3E" w:rsidRPr="007F1BAC">
              <w:rPr>
                <w:bCs/>
              </w:rPr>
              <w:t>voor de exploitatie van openbare bossen</w:t>
            </w:r>
            <w:r w:rsidRPr="007F1BAC">
              <w:rPr>
                <w:bCs/>
              </w:rPr>
              <w:t xml:space="preserve"> overeenkomstig artikel </w:t>
            </w:r>
            <w:r w:rsidR="00FA198B" w:rsidRPr="007F1BAC">
              <w:rPr>
                <w:bCs/>
              </w:rPr>
              <w:t>53bis</w:t>
            </w:r>
            <w:r w:rsidRPr="007F1BAC">
              <w:rPr>
                <w:bCs/>
              </w:rPr>
              <w:t xml:space="preserve"> van het Bosdecreet van 13 juni 1990</w:t>
            </w:r>
            <w:r w:rsidR="00373E9A">
              <w:rPr>
                <w:bCs/>
              </w:rPr>
              <w:t>.</w:t>
            </w:r>
          </w:p>
          <w:p w14:paraId="61533519" w14:textId="4BA068C7" w:rsidR="00EC4FB8" w:rsidRPr="007F1BAC" w:rsidRDefault="00EC4FB8" w:rsidP="007C03DB">
            <w:pPr>
              <w:pStyle w:val="Verklaring"/>
              <w:spacing w:after="20"/>
              <w:rPr>
                <w:bCs/>
              </w:rPr>
            </w:pPr>
            <w:r w:rsidRPr="007F1BAC">
              <w:rPr>
                <w:bCs/>
              </w:rPr>
              <w:t>Om erkend te worden en erkend te blijven als exploitant van hout, verbind ik me ertoe:</w:t>
            </w:r>
          </w:p>
          <w:p w14:paraId="46251FC7" w14:textId="3D6ED091" w:rsidR="00EC54B3" w:rsidRPr="007F1BAC" w:rsidRDefault="00EC54B3" w:rsidP="00FB17E1">
            <w:pPr>
              <w:pStyle w:val="Verklaring"/>
              <w:numPr>
                <w:ilvl w:val="0"/>
                <w:numId w:val="31"/>
              </w:numPr>
              <w:spacing w:before="0"/>
              <w:rPr>
                <w:bCs/>
              </w:rPr>
            </w:pPr>
            <w:r w:rsidRPr="007F1BAC">
              <w:rPr>
                <w:bCs/>
              </w:rPr>
              <w:t>de verkoopsvoorwaarden en de regelgeving over natuur en bos na te leven</w:t>
            </w:r>
            <w:r w:rsidR="00373E9A">
              <w:rPr>
                <w:bCs/>
              </w:rPr>
              <w:t>;</w:t>
            </w:r>
          </w:p>
          <w:p w14:paraId="1940E565" w14:textId="78DA4523" w:rsidR="00EC54B3" w:rsidRPr="007F1BAC" w:rsidRDefault="00EC54B3" w:rsidP="00FB17E1">
            <w:pPr>
              <w:pStyle w:val="Verklaring"/>
              <w:numPr>
                <w:ilvl w:val="0"/>
                <w:numId w:val="31"/>
              </w:numPr>
              <w:spacing w:before="0"/>
              <w:rPr>
                <w:bCs/>
              </w:rPr>
            </w:pPr>
            <w:r w:rsidRPr="007F1BAC">
              <w:rPr>
                <w:bCs/>
              </w:rPr>
              <w:t>in voorkomend geval alleen een beroep te doen op erkende onderaannemers voor de uitvoering van bosexploitatiewerkzaamheden</w:t>
            </w:r>
            <w:r w:rsidR="00373E9A">
              <w:rPr>
                <w:bCs/>
              </w:rPr>
              <w:t>;</w:t>
            </w:r>
          </w:p>
          <w:p w14:paraId="69AD0DD5" w14:textId="11D3F8C6" w:rsidR="00EC54B3" w:rsidRPr="007F1BAC" w:rsidRDefault="00EC54B3" w:rsidP="00FB17E1">
            <w:pPr>
              <w:pStyle w:val="Verklaring"/>
              <w:numPr>
                <w:ilvl w:val="0"/>
                <w:numId w:val="31"/>
              </w:numPr>
              <w:spacing w:before="0"/>
              <w:rPr>
                <w:bCs/>
              </w:rPr>
            </w:pPr>
            <w:r w:rsidRPr="007F1BAC">
              <w:rPr>
                <w:bCs/>
              </w:rPr>
              <w:t xml:space="preserve">tijdens mijn exploitatie </w:t>
            </w:r>
            <w:r w:rsidR="00373E9A">
              <w:rPr>
                <w:bCs/>
              </w:rPr>
              <w:t>altijd</w:t>
            </w:r>
            <w:r w:rsidR="00373E9A" w:rsidRPr="007F1BAC">
              <w:rPr>
                <w:bCs/>
              </w:rPr>
              <w:t xml:space="preserve"> </w:t>
            </w:r>
            <w:r w:rsidRPr="007F1BAC">
              <w:rPr>
                <w:bCs/>
              </w:rPr>
              <w:t>de nodige veiligheidsvoorzieningen in acht te nemen en onder meer mezelf en</w:t>
            </w:r>
            <w:r w:rsidR="00AD33E0">
              <w:rPr>
                <w:bCs/>
              </w:rPr>
              <w:t>,</w:t>
            </w:r>
            <w:r w:rsidRPr="007F1BAC">
              <w:rPr>
                <w:bCs/>
              </w:rPr>
              <w:t xml:space="preserve"> in voorkomend geval</w:t>
            </w:r>
            <w:r w:rsidR="00AD33E0">
              <w:rPr>
                <w:bCs/>
              </w:rPr>
              <w:t>,</w:t>
            </w:r>
            <w:r w:rsidRPr="007F1BAC">
              <w:rPr>
                <w:bCs/>
              </w:rPr>
              <w:t xml:space="preserve"> mijn personeelsleden bij de uitvoering van de exploitatiewerkzaamheden uit te rusten met de nodige persoonlijke beschermingsmiddelen (</w:t>
            </w:r>
            <w:proofErr w:type="spellStart"/>
            <w:r w:rsidRPr="007F1BAC">
              <w:rPr>
                <w:bCs/>
              </w:rPr>
              <w:t>PBM's</w:t>
            </w:r>
            <w:proofErr w:type="spellEnd"/>
            <w:r w:rsidRPr="007F1BAC">
              <w:rPr>
                <w:bCs/>
              </w:rPr>
              <w:t xml:space="preserve">), conform de regelgeving over de arbeidsveiligheid en in overeenstemming met de uit te voeren werkzaamheden. Die </w:t>
            </w:r>
            <w:proofErr w:type="spellStart"/>
            <w:r w:rsidRPr="007F1BAC">
              <w:rPr>
                <w:bCs/>
              </w:rPr>
              <w:t>PBM's</w:t>
            </w:r>
            <w:proofErr w:type="spellEnd"/>
            <w:r w:rsidRPr="007F1BAC">
              <w:rPr>
                <w:bCs/>
              </w:rPr>
              <w:t xml:space="preserve"> dragen </w:t>
            </w:r>
            <w:r w:rsidR="00C973C4">
              <w:rPr>
                <w:bCs/>
              </w:rPr>
              <w:t xml:space="preserve">altijd </w:t>
            </w:r>
            <w:r w:rsidRPr="007F1BAC">
              <w:rPr>
                <w:bCs/>
              </w:rPr>
              <w:t>een CE-markering</w:t>
            </w:r>
            <w:r w:rsidR="00C973C4">
              <w:rPr>
                <w:bCs/>
              </w:rPr>
              <w:t>;</w:t>
            </w:r>
            <w:r w:rsidRPr="007F1BAC">
              <w:rPr>
                <w:bCs/>
              </w:rPr>
              <w:t xml:space="preserve"> </w:t>
            </w:r>
          </w:p>
          <w:p w14:paraId="2EF8A2C9" w14:textId="4823ADD5" w:rsidR="00EC54B3" w:rsidRPr="007F1BAC" w:rsidRDefault="00EC54B3" w:rsidP="00FB17E1">
            <w:pPr>
              <w:pStyle w:val="Verklaring"/>
              <w:numPr>
                <w:ilvl w:val="0"/>
                <w:numId w:val="31"/>
              </w:numPr>
              <w:spacing w:before="0"/>
              <w:rPr>
                <w:bCs/>
              </w:rPr>
            </w:pPr>
            <w:r w:rsidRPr="007F1BAC">
              <w:rPr>
                <w:bCs/>
              </w:rPr>
              <w:t xml:space="preserve">tijdens mijn exploitatiewerkzaamheden </w:t>
            </w:r>
            <w:r w:rsidR="00415413">
              <w:rPr>
                <w:bCs/>
              </w:rPr>
              <w:t>altijd</w:t>
            </w:r>
            <w:r w:rsidR="00415413" w:rsidRPr="007F1BAC">
              <w:rPr>
                <w:bCs/>
              </w:rPr>
              <w:t xml:space="preserve"> </w:t>
            </w:r>
            <w:r w:rsidRPr="007F1BAC">
              <w:rPr>
                <w:bCs/>
              </w:rPr>
              <w:t>uitgerust te zijn met een EHBO-kit conform de wetgeving op de arbeidsveiligheid en</w:t>
            </w:r>
            <w:r w:rsidR="004C2A92">
              <w:rPr>
                <w:bCs/>
              </w:rPr>
              <w:t>,</w:t>
            </w:r>
            <w:r w:rsidRPr="007F1BAC">
              <w:rPr>
                <w:bCs/>
              </w:rPr>
              <w:t xml:space="preserve"> in voorkomend geval</w:t>
            </w:r>
            <w:r w:rsidR="004C2A92">
              <w:rPr>
                <w:bCs/>
              </w:rPr>
              <w:t>,</w:t>
            </w:r>
            <w:r w:rsidRPr="007F1BAC">
              <w:rPr>
                <w:bCs/>
              </w:rPr>
              <w:t xml:space="preserve"> mijn personeelsleden die de exploitatiewerkzaamheden uitvoeren, </w:t>
            </w:r>
            <w:r w:rsidR="004C2A92">
              <w:rPr>
                <w:bCs/>
              </w:rPr>
              <w:t>altijd</w:t>
            </w:r>
            <w:r w:rsidR="004C2A92" w:rsidRPr="007F1BAC">
              <w:rPr>
                <w:bCs/>
              </w:rPr>
              <w:t xml:space="preserve"> </w:t>
            </w:r>
            <w:r w:rsidRPr="007F1BAC">
              <w:rPr>
                <w:bCs/>
              </w:rPr>
              <w:t>uit te rusten met één EHBO-kit per vier werknemers</w:t>
            </w:r>
            <w:r w:rsidR="00FB4D72">
              <w:rPr>
                <w:bCs/>
              </w:rPr>
              <w:t>;</w:t>
            </w:r>
            <w:r w:rsidRPr="007F1BAC">
              <w:rPr>
                <w:bCs/>
              </w:rPr>
              <w:t xml:space="preserve"> </w:t>
            </w:r>
          </w:p>
          <w:p w14:paraId="1389BCE8" w14:textId="74216A3B" w:rsidR="00EC54B3" w:rsidRPr="007F1BAC" w:rsidRDefault="00EC54B3" w:rsidP="00FB17E1">
            <w:pPr>
              <w:pStyle w:val="Verklaring"/>
              <w:numPr>
                <w:ilvl w:val="0"/>
                <w:numId w:val="31"/>
              </w:numPr>
              <w:spacing w:before="0"/>
              <w:rPr>
                <w:bCs/>
              </w:rPr>
            </w:pPr>
            <w:r w:rsidRPr="007F1BAC">
              <w:rPr>
                <w:bCs/>
              </w:rPr>
              <w:t>ervoor te zorgen dat ikzelf en mijn personeelsleden geen exploitatiewerkzaamheden uitvoeren onder invloed van alcohol of andere bedwelmende middelen</w:t>
            </w:r>
            <w:r w:rsidR="00FB4D72">
              <w:rPr>
                <w:bCs/>
              </w:rPr>
              <w:t>;</w:t>
            </w:r>
          </w:p>
          <w:p w14:paraId="2620D97D" w14:textId="327D7579" w:rsidR="00EC54B3" w:rsidRPr="007F1BAC" w:rsidRDefault="00EC54B3" w:rsidP="00FB17E1">
            <w:pPr>
              <w:pStyle w:val="Verklaring"/>
              <w:numPr>
                <w:ilvl w:val="0"/>
                <w:numId w:val="31"/>
              </w:numPr>
              <w:spacing w:before="0"/>
              <w:rPr>
                <w:bCs/>
              </w:rPr>
            </w:pPr>
            <w:r w:rsidRPr="007F1BAC">
              <w:rPr>
                <w:bCs/>
              </w:rPr>
              <w:t>alleen te werken met biologisch afbreekbare oliën en brandstoffen en materialen die vanuit milieustandpunt verantwoord zijn</w:t>
            </w:r>
            <w:r w:rsidR="00FB4D72">
              <w:rPr>
                <w:bCs/>
              </w:rPr>
              <w:t>;</w:t>
            </w:r>
          </w:p>
          <w:p w14:paraId="5B197931" w14:textId="1BD0AF27" w:rsidR="00EC54B3" w:rsidRPr="007F1BAC" w:rsidRDefault="00EC54B3" w:rsidP="00FB17E1">
            <w:pPr>
              <w:pStyle w:val="Verklaring"/>
              <w:numPr>
                <w:ilvl w:val="0"/>
                <w:numId w:val="31"/>
              </w:numPr>
              <w:spacing w:before="0"/>
              <w:rPr>
                <w:bCs/>
              </w:rPr>
            </w:pPr>
            <w:r w:rsidRPr="007F1BAC">
              <w:rPr>
                <w:bCs/>
              </w:rPr>
              <w:t>een verzekeringscontract burgerlijke aansprakelijkheid te sluiten, alsook een verzekering tegen arbeidsongevallen en voor de dekking van de schade die kan voortvloeien uit de voorgenomen bosbouwwerkzaamheden</w:t>
            </w:r>
            <w:r w:rsidR="009853E4">
              <w:rPr>
                <w:bCs/>
              </w:rPr>
              <w:t>.</w:t>
            </w:r>
          </w:p>
          <w:p w14:paraId="61533523" w14:textId="692B04FA" w:rsidR="00EC4FB8" w:rsidRPr="007F1BAC" w:rsidRDefault="00EC4FB8" w:rsidP="00EC54B3">
            <w:pPr>
              <w:pStyle w:val="Verklaring"/>
              <w:spacing w:before="0" w:after="40"/>
              <w:ind w:left="748"/>
              <w:rPr>
                <w:bCs/>
              </w:rPr>
            </w:pPr>
          </w:p>
          <w:p w14:paraId="61533524" w14:textId="77777777" w:rsidR="00EC4FB8" w:rsidRPr="00A80399" w:rsidRDefault="00EC4FB8" w:rsidP="007C03DB">
            <w:pPr>
              <w:pStyle w:val="Verklaring"/>
              <w:spacing w:before="160" w:after="20"/>
              <w:rPr>
                <w:bCs/>
                <w:u w:val="single"/>
              </w:rPr>
            </w:pPr>
            <w:r w:rsidRPr="00A80399">
              <w:rPr>
                <w:bCs/>
                <w:u w:val="single"/>
              </w:rPr>
              <w:t>Verbintenis tot opleiding</w:t>
            </w:r>
          </w:p>
          <w:p w14:paraId="15F16BAF" w14:textId="77777777" w:rsidR="00B11D17" w:rsidRPr="007F1BAC" w:rsidRDefault="00B11D17" w:rsidP="00B11D17">
            <w:pPr>
              <w:pStyle w:val="Verklaring"/>
              <w:rPr>
                <w:bCs/>
              </w:rPr>
            </w:pPr>
            <w:r w:rsidRPr="007F1BAC">
              <w:rPr>
                <w:bCs/>
              </w:rPr>
              <w:t xml:space="preserve">Ik verklaar dat ikzelf als aanvrager een </w:t>
            </w:r>
            <w:proofErr w:type="spellStart"/>
            <w:r w:rsidRPr="007F1BAC">
              <w:rPr>
                <w:bCs/>
              </w:rPr>
              <w:t>bosbouwtechnische</w:t>
            </w:r>
            <w:proofErr w:type="spellEnd"/>
            <w:r w:rsidRPr="007F1BAC">
              <w:rPr>
                <w:bCs/>
              </w:rPr>
              <w:t xml:space="preserve"> opleiding heb gevolgd.</w:t>
            </w:r>
          </w:p>
          <w:p w14:paraId="0E5BF33A" w14:textId="57E3A0B9" w:rsidR="00B11D17" w:rsidRPr="007F1BAC" w:rsidRDefault="00B11D17" w:rsidP="00B11D17">
            <w:pPr>
              <w:pStyle w:val="Verklaring"/>
              <w:ind w:left="0"/>
              <w:rPr>
                <w:bCs/>
              </w:rPr>
            </w:pPr>
            <w:r w:rsidRPr="007F1BAC">
              <w:rPr>
                <w:bCs/>
              </w:rPr>
              <w:t xml:space="preserve">Ik verbind me ertoe dat alle andere personen die in deze aanvraag vermeld staan in vraag 6 en bosexploitatiewerkzaamheden uitvoeren, binnen een jaar na de toekenning van de erkenning een </w:t>
            </w:r>
            <w:proofErr w:type="spellStart"/>
            <w:r w:rsidRPr="007F1BAC">
              <w:rPr>
                <w:bCs/>
              </w:rPr>
              <w:t>bosbouwtechnische</w:t>
            </w:r>
            <w:proofErr w:type="spellEnd"/>
            <w:r w:rsidRPr="007F1BAC">
              <w:rPr>
                <w:bCs/>
              </w:rPr>
              <w:t xml:space="preserve"> opleiding zullen volgen die door het erkenningscomité wordt goedgekeurd. Het attest van die opleiding zal binnen een jaar na de toekenning van de erkenning aan het erkenningscomité worden bezorgd.</w:t>
            </w:r>
          </w:p>
          <w:p w14:paraId="61533525" w14:textId="4E62E085" w:rsidR="00EC4FB8" w:rsidRPr="007F1BAC" w:rsidRDefault="00CE1EBB" w:rsidP="0053109C">
            <w:pPr>
              <w:pStyle w:val="Verklaring"/>
              <w:ind w:left="0"/>
              <w:rPr>
                <w:bCs/>
              </w:rPr>
            </w:pPr>
            <w:r w:rsidRPr="007F1BAC">
              <w:rPr>
                <w:bCs/>
              </w:rPr>
              <w:t>Ik verbind me ertoe dat personeel</w:t>
            </w:r>
            <w:r w:rsidR="00953D4F">
              <w:rPr>
                <w:bCs/>
              </w:rPr>
              <w:t>sleden die</w:t>
            </w:r>
            <w:r w:rsidRPr="007F1BAC">
              <w:rPr>
                <w:bCs/>
              </w:rPr>
              <w:t xml:space="preserve"> nieuw in dienst </w:t>
            </w:r>
            <w:r w:rsidR="00953D4F" w:rsidRPr="007F1BAC">
              <w:rPr>
                <w:bCs/>
              </w:rPr>
              <w:t>tre</w:t>
            </w:r>
            <w:r w:rsidR="00953D4F">
              <w:rPr>
                <w:bCs/>
              </w:rPr>
              <w:t>den</w:t>
            </w:r>
            <w:r w:rsidR="00953D4F" w:rsidRPr="007F1BAC">
              <w:rPr>
                <w:bCs/>
              </w:rPr>
              <w:t xml:space="preserve"> </w:t>
            </w:r>
            <w:r w:rsidRPr="007F1BAC">
              <w:rPr>
                <w:bCs/>
              </w:rPr>
              <w:t>en bosexploitatiewerkzaamheden uitvoer</w:t>
            </w:r>
            <w:r w:rsidR="00953D4F">
              <w:rPr>
                <w:bCs/>
              </w:rPr>
              <w:t>en</w:t>
            </w:r>
            <w:r w:rsidRPr="007F1BAC">
              <w:rPr>
                <w:bCs/>
              </w:rPr>
              <w:t>,</w:t>
            </w:r>
            <w:r w:rsidR="00EC4FB8" w:rsidRPr="007F1BAC">
              <w:rPr>
                <w:bCs/>
              </w:rPr>
              <w:t xml:space="preserve"> binnen een jaar na de toekenning van de erkenning een </w:t>
            </w:r>
            <w:proofErr w:type="spellStart"/>
            <w:r w:rsidR="00EC4FB8" w:rsidRPr="007F1BAC">
              <w:rPr>
                <w:bCs/>
              </w:rPr>
              <w:t>bosbouwtechnische</w:t>
            </w:r>
            <w:proofErr w:type="spellEnd"/>
            <w:r w:rsidR="00EC4FB8" w:rsidRPr="007F1BAC">
              <w:rPr>
                <w:bCs/>
              </w:rPr>
              <w:t xml:space="preserve"> opleiding zullen volgen die door het erkenningscomité wordt goedgekeurd. </w:t>
            </w:r>
            <w:r w:rsidRPr="007F1BAC">
              <w:rPr>
                <w:bCs/>
              </w:rPr>
              <w:t>Het attest van die opleiding zal binnen een jaar na de indiensttreding aan het erkenningscomité worden bezorgd.</w:t>
            </w:r>
          </w:p>
          <w:p w14:paraId="61533527" w14:textId="4DC0024A" w:rsidR="00EC4FB8" w:rsidRPr="007F1BAC" w:rsidRDefault="00EC4FB8" w:rsidP="0053109C">
            <w:pPr>
              <w:pStyle w:val="Verklaring"/>
              <w:ind w:left="0"/>
              <w:rPr>
                <w:bCs/>
              </w:rPr>
            </w:pPr>
            <w:r w:rsidRPr="007F1BAC">
              <w:rPr>
                <w:bCs/>
              </w:rPr>
              <w:t xml:space="preserve">Ik verbind me ertoe dat alle personen die </w:t>
            </w:r>
            <w:r w:rsidR="002B4195" w:rsidRPr="007F1BAC">
              <w:rPr>
                <w:bCs/>
              </w:rPr>
              <w:t xml:space="preserve">bosexploitatiewerkzaamheden zullen uitvoeren en </w:t>
            </w:r>
            <w:r w:rsidRPr="007F1BAC">
              <w:rPr>
                <w:bCs/>
              </w:rPr>
              <w:t>in vraag</w:t>
            </w:r>
            <w:r w:rsidR="00011805" w:rsidRPr="007F1BAC">
              <w:rPr>
                <w:bCs/>
              </w:rPr>
              <w:t xml:space="preserve"> 6</w:t>
            </w:r>
            <w:r w:rsidRPr="007F1BAC">
              <w:rPr>
                <w:bCs/>
              </w:rPr>
              <w:t xml:space="preserve"> vermeld staan, jaarlijks minstens één erkende </w:t>
            </w:r>
            <w:proofErr w:type="spellStart"/>
            <w:r w:rsidRPr="007F1BAC">
              <w:rPr>
                <w:bCs/>
              </w:rPr>
              <w:t>vormingsdag</w:t>
            </w:r>
            <w:proofErr w:type="spellEnd"/>
            <w:r w:rsidRPr="007F1BAC">
              <w:rPr>
                <w:bCs/>
              </w:rPr>
              <w:t xml:space="preserve"> van ten minste </w:t>
            </w:r>
            <w:r w:rsidR="007C03DB" w:rsidRPr="007F1BAC">
              <w:rPr>
                <w:bCs/>
              </w:rPr>
              <w:t>zes</w:t>
            </w:r>
            <w:r w:rsidRPr="007F1BAC">
              <w:rPr>
                <w:bCs/>
              </w:rPr>
              <w:t xml:space="preserve"> uur zullen volgen.</w:t>
            </w:r>
          </w:p>
          <w:p w14:paraId="61533528" w14:textId="7E069FB3" w:rsidR="00EC4FB8" w:rsidRPr="00A80399" w:rsidRDefault="00EC4FB8" w:rsidP="007C03DB">
            <w:pPr>
              <w:pStyle w:val="Verklaring"/>
              <w:spacing w:before="160" w:after="20"/>
              <w:rPr>
                <w:bCs/>
                <w:u w:val="single"/>
              </w:rPr>
            </w:pPr>
            <w:r w:rsidRPr="00A80399">
              <w:rPr>
                <w:bCs/>
                <w:u w:val="single"/>
              </w:rPr>
              <w:t xml:space="preserve">Verbintenis tot </w:t>
            </w:r>
            <w:r w:rsidR="00525FB9" w:rsidRPr="00A80399">
              <w:rPr>
                <w:bCs/>
                <w:u w:val="single"/>
              </w:rPr>
              <w:t>jaarlijks</w:t>
            </w:r>
            <w:r w:rsidR="00535530">
              <w:rPr>
                <w:bCs/>
                <w:u w:val="single"/>
              </w:rPr>
              <w:t>e</w:t>
            </w:r>
            <w:r w:rsidR="00525FB9" w:rsidRPr="00A80399">
              <w:rPr>
                <w:bCs/>
                <w:u w:val="single"/>
              </w:rPr>
              <w:t xml:space="preserve"> </w:t>
            </w:r>
            <w:r w:rsidRPr="00A80399">
              <w:rPr>
                <w:bCs/>
                <w:u w:val="single"/>
              </w:rPr>
              <w:t>indien</w:t>
            </w:r>
            <w:r w:rsidR="00535530">
              <w:rPr>
                <w:bCs/>
                <w:u w:val="single"/>
              </w:rPr>
              <w:t>i</w:t>
            </w:r>
            <w:r w:rsidRPr="00A80399">
              <w:rPr>
                <w:bCs/>
                <w:u w:val="single"/>
              </w:rPr>
              <w:t>n</w:t>
            </w:r>
            <w:r w:rsidR="00535530">
              <w:rPr>
                <w:bCs/>
                <w:u w:val="single"/>
              </w:rPr>
              <w:t>g</w:t>
            </w:r>
            <w:r w:rsidRPr="00A80399">
              <w:rPr>
                <w:bCs/>
                <w:u w:val="single"/>
              </w:rPr>
              <w:t xml:space="preserve"> van documenten</w:t>
            </w:r>
          </w:p>
          <w:p w14:paraId="61533529" w14:textId="5F299E9F" w:rsidR="00EC4FB8" w:rsidRPr="007F1BAC" w:rsidRDefault="00535530" w:rsidP="007C03DB">
            <w:pPr>
              <w:pStyle w:val="Verklaring"/>
              <w:spacing w:after="0"/>
              <w:rPr>
                <w:bCs/>
              </w:rPr>
            </w:pPr>
            <w:r>
              <w:rPr>
                <w:bCs/>
              </w:rPr>
              <w:t>Om</w:t>
            </w:r>
            <w:r w:rsidR="00EC4FB8" w:rsidRPr="007F1BAC">
              <w:rPr>
                <w:bCs/>
              </w:rPr>
              <w:t xml:space="preserve"> de jaarlijkse erkenningskaarten</w:t>
            </w:r>
            <w:r>
              <w:rPr>
                <w:bCs/>
              </w:rPr>
              <w:t xml:space="preserve"> te verkrijgen</w:t>
            </w:r>
            <w:r w:rsidR="00EC4FB8" w:rsidRPr="007F1BAC">
              <w:rPr>
                <w:bCs/>
              </w:rPr>
              <w:t>, verbind ik me ertoe om voor het eind</w:t>
            </w:r>
            <w:r w:rsidR="007C03DB" w:rsidRPr="007F1BAC">
              <w:rPr>
                <w:bCs/>
              </w:rPr>
              <w:t>e</w:t>
            </w:r>
            <w:r w:rsidR="00EC4FB8" w:rsidRPr="007F1BAC">
              <w:rPr>
                <w:bCs/>
              </w:rPr>
              <w:t xml:space="preserve"> van het kalenderjaar de volgende documenten in te dienen bij het erkenningssecretariaat:</w:t>
            </w:r>
          </w:p>
          <w:p w14:paraId="6153352A" w14:textId="25A5C35B" w:rsidR="00EC4FB8" w:rsidRPr="007F1BAC" w:rsidRDefault="00EC4FB8" w:rsidP="007F1BAC">
            <w:pPr>
              <w:pStyle w:val="Verklaring"/>
              <w:numPr>
                <w:ilvl w:val="0"/>
                <w:numId w:val="32"/>
              </w:numPr>
              <w:spacing w:before="0" w:after="0"/>
              <w:ind w:left="257" w:hanging="257"/>
              <w:rPr>
                <w:bCs/>
              </w:rPr>
            </w:pPr>
            <w:r w:rsidRPr="007F1BAC">
              <w:rPr>
                <w:bCs/>
              </w:rPr>
              <w:t xml:space="preserve">attesten van de permanente vorming </w:t>
            </w:r>
            <w:r w:rsidR="00E46892">
              <w:rPr>
                <w:bCs/>
              </w:rPr>
              <w:t>die</w:t>
            </w:r>
            <w:r w:rsidR="00E46892" w:rsidRPr="007F1BAC">
              <w:rPr>
                <w:bCs/>
              </w:rPr>
              <w:t xml:space="preserve"> </w:t>
            </w:r>
            <w:r w:rsidR="002460DF" w:rsidRPr="007F1BAC">
              <w:rPr>
                <w:bCs/>
              </w:rPr>
              <w:t xml:space="preserve">alle personen </w:t>
            </w:r>
            <w:r w:rsidRPr="007F1BAC">
              <w:rPr>
                <w:bCs/>
              </w:rPr>
              <w:t>die erkend zijn</w:t>
            </w:r>
            <w:r w:rsidR="005E3E88" w:rsidRPr="007F1BAC">
              <w:rPr>
                <w:bCs/>
              </w:rPr>
              <w:t xml:space="preserve"> als bosexploitant</w:t>
            </w:r>
            <w:r w:rsidRPr="007F1BAC">
              <w:rPr>
                <w:bCs/>
              </w:rPr>
              <w:t>, hebben gevolgd in het afgelopen jaar</w:t>
            </w:r>
            <w:r w:rsidR="00254E4A" w:rsidRPr="007F1BAC">
              <w:rPr>
                <w:bCs/>
              </w:rPr>
              <w:t>;</w:t>
            </w:r>
            <w:r w:rsidRPr="007F1BAC">
              <w:rPr>
                <w:bCs/>
              </w:rPr>
              <w:t xml:space="preserve"> </w:t>
            </w:r>
          </w:p>
          <w:p w14:paraId="6153352B" w14:textId="141C7883" w:rsidR="00EC4FB8" w:rsidRPr="007F1BAC" w:rsidRDefault="00EC4FB8" w:rsidP="007F1BAC">
            <w:pPr>
              <w:pStyle w:val="Verklaring"/>
              <w:numPr>
                <w:ilvl w:val="0"/>
                <w:numId w:val="32"/>
              </w:numPr>
              <w:spacing w:before="0" w:after="0"/>
              <w:ind w:left="257" w:hanging="257"/>
              <w:rPr>
                <w:bCs/>
              </w:rPr>
            </w:pPr>
            <w:r w:rsidRPr="007F1BAC">
              <w:rPr>
                <w:bCs/>
              </w:rPr>
              <w:t>een attest van aansluiting van de zelfstandige zaakvoerder</w:t>
            </w:r>
            <w:r w:rsidR="0045045E" w:rsidRPr="007F1BAC">
              <w:rPr>
                <w:bCs/>
              </w:rPr>
              <w:t xml:space="preserve"> bij een sociaal verzekeringsfonds</w:t>
            </w:r>
            <w:r w:rsidRPr="007F1BAC">
              <w:rPr>
                <w:bCs/>
              </w:rPr>
              <w:t>, samen met het attest van aansluiting van de medevennoten die in dit aanvraagdossier zijn opgenomen</w:t>
            </w:r>
            <w:r w:rsidR="00B11D17" w:rsidRPr="007F1BAC">
              <w:rPr>
                <w:bCs/>
              </w:rPr>
              <w:t>;</w:t>
            </w:r>
          </w:p>
          <w:p w14:paraId="6153352C" w14:textId="63443B65" w:rsidR="00EC4FB8" w:rsidRPr="007F1BAC" w:rsidRDefault="00EC4FB8" w:rsidP="007F1BAC">
            <w:pPr>
              <w:pStyle w:val="Verklaring"/>
              <w:numPr>
                <w:ilvl w:val="0"/>
                <w:numId w:val="32"/>
              </w:numPr>
              <w:spacing w:before="0" w:after="0"/>
              <w:ind w:left="257" w:hanging="257"/>
              <w:rPr>
                <w:bCs/>
              </w:rPr>
            </w:pPr>
            <w:r w:rsidRPr="007F1BAC">
              <w:rPr>
                <w:bCs/>
              </w:rPr>
              <w:t>een attest van de verzekeringspolis BA-uitbating</w:t>
            </w:r>
            <w:r w:rsidR="00702F99" w:rsidRPr="007F1BAC">
              <w:rPr>
                <w:bCs/>
              </w:rPr>
              <w:t xml:space="preserve">, </w:t>
            </w:r>
            <w:r w:rsidR="00011805" w:rsidRPr="007F1BAC">
              <w:rPr>
                <w:bCs/>
              </w:rPr>
              <w:t>dat als bedrijfsactiviteit</w:t>
            </w:r>
            <w:r w:rsidR="00702F99" w:rsidRPr="007F1BAC">
              <w:rPr>
                <w:bCs/>
              </w:rPr>
              <w:t xml:space="preserve"> ‘</w:t>
            </w:r>
            <w:r w:rsidRPr="007F1BAC">
              <w:rPr>
                <w:bCs/>
              </w:rPr>
              <w:t>Bosexploitatie</w:t>
            </w:r>
            <w:r w:rsidR="00702F99" w:rsidRPr="007F1BAC">
              <w:rPr>
                <w:bCs/>
              </w:rPr>
              <w:t xml:space="preserve">’ </w:t>
            </w:r>
            <w:r w:rsidR="00011805" w:rsidRPr="007F1BAC">
              <w:rPr>
                <w:bCs/>
              </w:rPr>
              <w:t>vermeldt</w:t>
            </w:r>
            <w:r w:rsidR="00702F99" w:rsidRPr="007F1BAC">
              <w:rPr>
                <w:bCs/>
              </w:rPr>
              <w:t>,</w:t>
            </w:r>
            <w:r w:rsidRPr="007F1BAC">
              <w:rPr>
                <w:bCs/>
              </w:rPr>
              <w:t xml:space="preserve"> met de vermelding dat de premies tot op heden betaald zijn</w:t>
            </w:r>
            <w:r w:rsidR="00254E4A" w:rsidRPr="007F1BAC">
              <w:rPr>
                <w:bCs/>
              </w:rPr>
              <w:t>;</w:t>
            </w:r>
            <w:r w:rsidRPr="007F1BAC">
              <w:rPr>
                <w:bCs/>
              </w:rPr>
              <w:t xml:space="preserve"> </w:t>
            </w:r>
          </w:p>
          <w:p w14:paraId="6153352D" w14:textId="44268118" w:rsidR="00EC4FB8" w:rsidRPr="007F1BAC" w:rsidRDefault="00EC4FB8" w:rsidP="007F1BAC">
            <w:pPr>
              <w:pStyle w:val="Verklaring"/>
              <w:numPr>
                <w:ilvl w:val="0"/>
                <w:numId w:val="32"/>
              </w:numPr>
              <w:spacing w:before="0" w:after="0"/>
              <w:ind w:left="257" w:hanging="257"/>
              <w:rPr>
                <w:bCs/>
              </w:rPr>
            </w:pPr>
            <w:r w:rsidRPr="007F1BAC">
              <w:rPr>
                <w:bCs/>
              </w:rPr>
              <w:t>een RSZ</w:t>
            </w:r>
            <w:r w:rsidR="00702F99" w:rsidRPr="007F1BAC">
              <w:rPr>
                <w:bCs/>
              </w:rPr>
              <w:t>-</w:t>
            </w:r>
            <w:r w:rsidRPr="007F1BAC">
              <w:rPr>
                <w:bCs/>
              </w:rPr>
              <w:t>attest</w:t>
            </w:r>
            <w:r w:rsidR="00702F99" w:rsidRPr="007F1BAC">
              <w:rPr>
                <w:bCs/>
              </w:rPr>
              <w:t xml:space="preserve"> </w:t>
            </w:r>
            <w:r w:rsidRPr="007F1BAC">
              <w:rPr>
                <w:bCs/>
              </w:rPr>
              <w:t>van het voorlaatste afgelopen kalenderkwartaal</w:t>
            </w:r>
            <w:r w:rsidR="00702F99" w:rsidRPr="007F1BAC">
              <w:rPr>
                <w:bCs/>
              </w:rPr>
              <w:t xml:space="preserve"> voor de personeelsleden</w:t>
            </w:r>
            <w:r w:rsidRPr="007F1BAC">
              <w:rPr>
                <w:bCs/>
              </w:rPr>
              <w:t>, met de vermelding dat de bijdragen vereffend zijn</w:t>
            </w:r>
            <w:r w:rsidR="000F5464">
              <w:rPr>
                <w:bCs/>
              </w:rPr>
              <w:t>,</w:t>
            </w:r>
            <w:r w:rsidRPr="007F1BAC">
              <w:rPr>
                <w:bCs/>
              </w:rPr>
              <w:t xml:space="preserve"> en met de namen van </w:t>
            </w:r>
            <w:r w:rsidR="00872015" w:rsidRPr="007F1BAC">
              <w:rPr>
                <w:bCs/>
              </w:rPr>
              <w:t>de</w:t>
            </w:r>
            <w:r w:rsidRPr="007F1BAC">
              <w:rPr>
                <w:bCs/>
              </w:rPr>
              <w:t xml:space="preserve"> ingeschreven personeel</w:t>
            </w:r>
            <w:r w:rsidR="00872015" w:rsidRPr="007F1BAC">
              <w:rPr>
                <w:bCs/>
              </w:rPr>
              <w:t>sleden</w:t>
            </w:r>
            <w:r w:rsidR="00254E4A" w:rsidRPr="007F1BAC">
              <w:rPr>
                <w:bCs/>
              </w:rPr>
              <w:t>;</w:t>
            </w:r>
          </w:p>
          <w:p w14:paraId="6153352E" w14:textId="26FC484C" w:rsidR="00EC4FB8" w:rsidRPr="00A80399" w:rsidRDefault="00EC4FB8" w:rsidP="007F1BAC">
            <w:pPr>
              <w:pStyle w:val="Verklaring"/>
              <w:numPr>
                <w:ilvl w:val="0"/>
                <w:numId w:val="32"/>
              </w:numPr>
              <w:spacing w:before="0" w:after="20"/>
              <w:ind w:left="257" w:hanging="257"/>
              <w:rPr>
                <w:bCs/>
              </w:rPr>
            </w:pPr>
            <w:r w:rsidRPr="007F1BAC">
              <w:rPr>
                <w:bCs/>
              </w:rPr>
              <w:t>een attest van</w:t>
            </w:r>
            <w:r w:rsidR="00702F99" w:rsidRPr="007F1BAC">
              <w:rPr>
                <w:bCs/>
              </w:rPr>
              <w:t xml:space="preserve"> de</w:t>
            </w:r>
            <w:r w:rsidRPr="007F1BAC">
              <w:rPr>
                <w:bCs/>
              </w:rPr>
              <w:t xml:space="preserve"> arbeidsongevallenverzekering</w:t>
            </w:r>
            <w:r w:rsidR="00702F99" w:rsidRPr="007F1BAC">
              <w:rPr>
                <w:bCs/>
              </w:rPr>
              <w:t xml:space="preserve"> voor de personeelsleden</w:t>
            </w:r>
            <w:r w:rsidRPr="007F1BAC">
              <w:rPr>
                <w:bCs/>
              </w:rPr>
              <w:t>.</w:t>
            </w:r>
          </w:p>
        </w:tc>
      </w:tr>
    </w:tbl>
    <w:p w14:paraId="61533530" w14:textId="3FBC6532" w:rsidR="006F6DA9" w:rsidRPr="007F1BAC" w:rsidRDefault="006F6DA9">
      <w:pPr>
        <w:rPr>
          <w:b/>
          <w:bCs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7"/>
        <w:gridCol w:w="2636"/>
        <w:gridCol w:w="597"/>
        <w:gridCol w:w="267"/>
        <w:gridCol w:w="268"/>
        <w:gridCol w:w="664"/>
        <w:gridCol w:w="271"/>
        <w:gridCol w:w="271"/>
        <w:gridCol w:w="500"/>
        <w:gridCol w:w="28"/>
        <w:gridCol w:w="276"/>
        <w:gridCol w:w="274"/>
        <w:gridCol w:w="271"/>
        <w:gridCol w:w="271"/>
        <w:gridCol w:w="298"/>
        <w:gridCol w:w="2974"/>
      </w:tblGrid>
      <w:tr w:rsidR="006F6DA9" w:rsidRPr="007F1BAC" w14:paraId="61533536" w14:textId="77777777" w:rsidTr="006F6DA9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31" w14:textId="77777777" w:rsidR="006F6DA9" w:rsidRPr="007F1BAC" w:rsidRDefault="006F6DA9" w:rsidP="004B4283">
            <w:pPr>
              <w:pStyle w:val="leeg"/>
              <w:rPr>
                <w:b/>
                <w:bCs/>
              </w:rPr>
            </w:pPr>
          </w:p>
        </w:tc>
        <w:tc>
          <w:tcPr>
            <w:tcW w:w="986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32" w14:textId="7E4237DD" w:rsidR="006F6DA9" w:rsidRPr="00A80399" w:rsidRDefault="006F6DA9" w:rsidP="006F6DA9">
            <w:pPr>
              <w:pStyle w:val="Verklaring"/>
              <w:spacing w:before="40" w:after="20"/>
              <w:rPr>
                <w:bCs/>
                <w:u w:val="single"/>
              </w:rPr>
            </w:pPr>
            <w:r w:rsidRPr="00A80399">
              <w:rPr>
                <w:bCs/>
                <w:u w:val="single"/>
              </w:rPr>
              <w:t>Verzoek tot erkenning</w:t>
            </w:r>
          </w:p>
          <w:p w14:paraId="61533533" w14:textId="18598D98" w:rsidR="006F6DA9" w:rsidRPr="007F1BAC" w:rsidRDefault="006F6DA9" w:rsidP="006F6DA9">
            <w:pPr>
              <w:pStyle w:val="Verklaring"/>
              <w:rPr>
                <w:bCs/>
                <w:color w:val="auto"/>
              </w:rPr>
            </w:pPr>
            <w:r w:rsidRPr="007F1BAC">
              <w:rPr>
                <w:bCs/>
              </w:rPr>
              <w:t xml:space="preserve">Ik verzoek hierbij erkend te worden als exploitant overeenkomstig het besluit van de </w:t>
            </w:r>
            <w:r w:rsidRPr="007F1BAC">
              <w:rPr>
                <w:bCs/>
                <w:color w:val="auto"/>
              </w:rPr>
              <w:t xml:space="preserve">Vlaamse Regering van </w:t>
            </w:r>
            <w:r w:rsidR="00B90E3C" w:rsidRPr="007F1BAC">
              <w:rPr>
                <w:bCs/>
                <w:color w:val="auto"/>
              </w:rPr>
              <w:t>19</w:t>
            </w:r>
            <w:r w:rsidRPr="007F1BAC">
              <w:rPr>
                <w:bCs/>
                <w:color w:val="auto"/>
              </w:rPr>
              <w:t xml:space="preserve"> </w:t>
            </w:r>
            <w:r w:rsidR="00B90E3C" w:rsidRPr="007F1BAC">
              <w:rPr>
                <w:bCs/>
                <w:color w:val="auto"/>
              </w:rPr>
              <w:t>juli 2024</w:t>
            </w:r>
            <w:r w:rsidR="00E6633E" w:rsidRPr="007F1BAC">
              <w:rPr>
                <w:bCs/>
                <w:color w:val="auto"/>
              </w:rPr>
              <w:t xml:space="preserve">. </w:t>
            </w:r>
            <w:r w:rsidRPr="007F1BAC">
              <w:rPr>
                <w:bCs/>
                <w:color w:val="auto"/>
              </w:rPr>
              <w:t>Ik verklaar kennis te hebben genomen van de inhoud van deze aanvraag.</w:t>
            </w:r>
          </w:p>
          <w:p w14:paraId="61533534" w14:textId="343147C6" w:rsidR="006F6DA9" w:rsidRPr="007F1BAC" w:rsidRDefault="006F6DA9" w:rsidP="006F6DA9">
            <w:pPr>
              <w:pStyle w:val="Verklaring"/>
              <w:rPr>
                <w:bCs/>
              </w:rPr>
            </w:pPr>
            <w:r w:rsidRPr="007F1BAC">
              <w:rPr>
                <w:bCs/>
              </w:rPr>
              <w:t>Ik verbind me ertoe elke wijziging in dit dossier</w:t>
            </w:r>
            <w:r w:rsidR="00B11D17" w:rsidRPr="007F1BAC">
              <w:rPr>
                <w:bCs/>
              </w:rPr>
              <w:t xml:space="preserve"> a</w:t>
            </w:r>
            <w:r w:rsidRPr="007F1BAC">
              <w:rPr>
                <w:bCs/>
              </w:rPr>
              <w:t>an het erkenningssecretariaat te melden.</w:t>
            </w:r>
          </w:p>
          <w:p w14:paraId="61533535" w14:textId="77777777" w:rsidR="006F6DA9" w:rsidRPr="007F1BAC" w:rsidRDefault="006F6DA9" w:rsidP="006F6DA9">
            <w:pPr>
              <w:pStyle w:val="Verklaring"/>
              <w:rPr>
                <w:bCs/>
              </w:rPr>
            </w:pPr>
            <w:r w:rsidRPr="007F1BAC">
              <w:rPr>
                <w:bCs/>
              </w:rPr>
              <w:t>Ik geef de toestemming om mijn contactgegevens in de lijst van erkende kopers en exploitanten op te nemen.</w:t>
            </w:r>
          </w:p>
        </w:tc>
      </w:tr>
      <w:tr w:rsidR="006A3561" w:rsidRPr="003D114E" w14:paraId="61533538" w14:textId="77777777" w:rsidTr="006A3561">
        <w:trPr>
          <w:trHeight w:hRule="exact" w:val="113"/>
        </w:trPr>
        <w:tc>
          <w:tcPr>
            <w:tcW w:w="102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37" w14:textId="77777777" w:rsidR="006A3561" w:rsidRPr="003D114E" w:rsidRDefault="006A3561" w:rsidP="006A3561">
            <w:pPr>
              <w:pStyle w:val="leeg"/>
            </w:pPr>
          </w:p>
        </w:tc>
      </w:tr>
      <w:tr w:rsidR="006A3561" w:rsidRPr="003D114E" w14:paraId="61533547" w14:textId="77777777" w:rsidTr="006F6DA9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39" w14:textId="77777777" w:rsidR="006A3561" w:rsidRPr="00632F4D" w:rsidRDefault="006A3561" w:rsidP="006A3561">
            <w:pPr>
              <w:pStyle w:val="leeg"/>
              <w:rPr>
                <w:bCs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3A" w14:textId="77777777" w:rsidR="006A3561" w:rsidRPr="003D114E" w:rsidRDefault="006A3561" w:rsidP="006A3561">
            <w:pPr>
              <w:jc w:val="right"/>
              <w:rPr>
                <w:rStyle w:val="Zwaar"/>
                <w:b w:val="0"/>
              </w:rPr>
            </w:pPr>
            <w:r w:rsidRPr="003D114E">
              <w:t>datum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153353B" w14:textId="77777777" w:rsidR="006A3561" w:rsidRPr="003D114E" w:rsidRDefault="006A3561" w:rsidP="006A3561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dag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353C" w14:textId="77777777" w:rsidR="006A3561" w:rsidRDefault="006A3561" w:rsidP="006A3561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D61C28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D61C28">
              <w:rPr>
                <w:noProof/>
              </w:rPr>
              <w:instrText xml:space="preserve"> FORMTEXT </w:instrText>
            </w:r>
            <w:r w:rsidRPr="00D61C28">
              <w:rPr>
                <w:noProof/>
              </w:rPr>
            </w:r>
            <w:r w:rsidRPr="00D61C28">
              <w:rPr>
                <w:noProof/>
              </w:rPr>
              <w:fldChar w:fldCharType="separate"/>
            </w:r>
            <w:r w:rsidRPr="00D61C28">
              <w:rPr>
                <w:noProof/>
              </w:rPr>
              <w:t> </w:t>
            </w:r>
            <w:r w:rsidRPr="00D61C28">
              <w:rPr>
                <w:noProof/>
              </w:rPr>
              <w:fldChar w:fldCharType="end"/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353D" w14:textId="77777777" w:rsidR="006A3561" w:rsidRDefault="006A3561" w:rsidP="006A3561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D61C28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D61C28">
              <w:rPr>
                <w:noProof/>
              </w:rPr>
              <w:instrText xml:space="preserve"> FORMTEXT </w:instrText>
            </w:r>
            <w:r w:rsidRPr="00D61C28">
              <w:rPr>
                <w:noProof/>
              </w:rPr>
            </w:r>
            <w:r w:rsidRPr="00D61C28">
              <w:rPr>
                <w:noProof/>
              </w:rPr>
              <w:fldChar w:fldCharType="separate"/>
            </w:r>
            <w:r w:rsidRPr="00D61C28">
              <w:rPr>
                <w:noProof/>
              </w:rPr>
              <w:t> </w:t>
            </w:r>
            <w:r w:rsidRPr="00D61C28">
              <w:rPr>
                <w:noProof/>
              </w:rPr>
              <w:fldChar w:fldCharType="end"/>
            </w:r>
          </w:p>
        </w:tc>
        <w:tc>
          <w:tcPr>
            <w:tcW w:w="6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153353E" w14:textId="77777777" w:rsidR="006A3561" w:rsidRPr="003D114E" w:rsidRDefault="006A3561" w:rsidP="006A3561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maand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353F" w14:textId="77777777" w:rsidR="006A3561" w:rsidRDefault="006A3561" w:rsidP="006A3561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D61C28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D61C28">
              <w:rPr>
                <w:noProof/>
              </w:rPr>
              <w:instrText xml:space="preserve"> FORMTEXT </w:instrText>
            </w:r>
            <w:r w:rsidRPr="00D61C28">
              <w:rPr>
                <w:noProof/>
              </w:rPr>
            </w:r>
            <w:r w:rsidRPr="00D61C28">
              <w:rPr>
                <w:noProof/>
              </w:rPr>
              <w:fldChar w:fldCharType="separate"/>
            </w:r>
            <w:r w:rsidRPr="00D61C28">
              <w:rPr>
                <w:noProof/>
              </w:rPr>
              <w:t> </w:t>
            </w:r>
            <w:r w:rsidRPr="00D61C28">
              <w:rPr>
                <w:noProof/>
              </w:rPr>
              <w:fldChar w:fldCharType="end"/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3540" w14:textId="77777777" w:rsidR="006A3561" w:rsidRDefault="006A3561" w:rsidP="006A3561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D61C28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D61C28">
              <w:rPr>
                <w:noProof/>
              </w:rPr>
              <w:instrText xml:space="preserve"> FORMTEXT </w:instrText>
            </w:r>
            <w:r w:rsidRPr="00D61C28">
              <w:rPr>
                <w:noProof/>
              </w:rPr>
            </w:r>
            <w:r w:rsidRPr="00D61C28">
              <w:rPr>
                <w:noProof/>
              </w:rPr>
              <w:fldChar w:fldCharType="separate"/>
            </w:r>
            <w:r w:rsidRPr="00D61C28">
              <w:rPr>
                <w:noProof/>
              </w:rPr>
              <w:t> </w:t>
            </w:r>
            <w:r w:rsidRPr="00D61C28">
              <w:rPr>
                <w:noProof/>
              </w:rPr>
              <w:fldChar w:fldCharType="end"/>
            </w:r>
          </w:p>
        </w:tc>
        <w:tc>
          <w:tcPr>
            <w:tcW w:w="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1533541" w14:textId="77777777" w:rsidR="006A3561" w:rsidRPr="003D114E" w:rsidRDefault="006A3561" w:rsidP="006A3561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jaar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3542" w14:textId="77777777" w:rsidR="006A3561" w:rsidRDefault="00F902F2" w:rsidP="006A3561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3543" w14:textId="77777777" w:rsidR="006A3561" w:rsidRDefault="00F902F2" w:rsidP="006A3561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3544" w14:textId="77777777" w:rsidR="006A3561" w:rsidRDefault="006A3561" w:rsidP="006A3561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D61C28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D61C28">
              <w:rPr>
                <w:noProof/>
              </w:rPr>
              <w:instrText xml:space="preserve"> FORMTEXT </w:instrText>
            </w:r>
            <w:r w:rsidRPr="00D61C28">
              <w:rPr>
                <w:noProof/>
              </w:rPr>
            </w:r>
            <w:r w:rsidRPr="00D61C28">
              <w:rPr>
                <w:noProof/>
              </w:rPr>
              <w:fldChar w:fldCharType="separate"/>
            </w:r>
            <w:r w:rsidRPr="00D61C28">
              <w:rPr>
                <w:noProof/>
              </w:rPr>
              <w:t> </w:t>
            </w:r>
            <w:r w:rsidRPr="00D61C28">
              <w:rPr>
                <w:noProof/>
              </w:rPr>
              <w:fldChar w:fldCharType="end"/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3545" w14:textId="77777777" w:rsidR="006A3561" w:rsidRDefault="006A3561" w:rsidP="006A3561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D61C28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D61C28">
              <w:rPr>
                <w:noProof/>
              </w:rPr>
              <w:instrText xml:space="preserve"> FORMTEXT </w:instrText>
            </w:r>
            <w:r w:rsidRPr="00D61C28">
              <w:rPr>
                <w:noProof/>
              </w:rPr>
            </w:r>
            <w:r w:rsidRPr="00D61C28">
              <w:rPr>
                <w:noProof/>
              </w:rPr>
              <w:fldChar w:fldCharType="separate"/>
            </w:r>
            <w:r w:rsidRPr="00D61C28">
              <w:rPr>
                <w:noProof/>
              </w:rPr>
              <w:t> </w:t>
            </w:r>
            <w:r w:rsidRPr="00D61C28">
              <w:rPr>
                <w:noProof/>
              </w:rPr>
              <w:fldChar w:fldCharType="end"/>
            </w:r>
          </w:p>
        </w:tc>
        <w:tc>
          <w:tcPr>
            <w:tcW w:w="32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1533546" w14:textId="77777777" w:rsidR="006A3561" w:rsidRPr="003D114E" w:rsidRDefault="006A3561" w:rsidP="006A3561"/>
        </w:tc>
      </w:tr>
      <w:tr w:rsidR="006A3561" w:rsidRPr="003D114E" w14:paraId="61533549" w14:textId="77777777" w:rsidTr="006A3561">
        <w:trPr>
          <w:trHeight w:hRule="exact" w:val="113"/>
        </w:trPr>
        <w:tc>
          <w:tcPr>
            <w:tcW w:w="102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48" w14:textId="77777777" w:rsidR="006A3561" w:rsidRPr="003D114E" w:rsidRDefault="006A3561" w:rsidP="006A3561">
            <w:pPr>
              <w:pStyle w:val="leeg"/>
            </w:pPr>
          </w:p>
        </w:tc>
      </w:tr>
      <w:tr w:rsidR="006A3561" w:rsidRPr="00A57232" w14:paraId="6153354E" w14:textId="77777777" w:rsidTr="006F6DA9">
        <w:trPr>
          <w:trHeight w:val="68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53354A" w14:textId="77777777" w:rsidR="006A3561" w:rsidRPr="004C6E93" w:rsidRDefault="006A3561" w:rsidP="006A3561">
            <w:pPr>
              <w:jc w:val="right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53354B" w14:textId="77777777" w:rsidR="006A3561" w:rsidRPr="00A57232" w:rsidRDefault="006A3561" w:rsidP="006A3561">
            <w:pPr>
              <w:spacing w:after="100"/>
              <w:jc w:val="right"/>
            </w:pPr>
            <w:r w:rsidRPr="00A57232">
              <w:t>handtekening</w:t>
            </w:r>
          </w:p>
        </w:tc>
        <w:tc>
          <w:tcPr>
            <w:tcW w:w="2838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  <w:vAlign w:val="bottom"/>
          </w:tcPr>
          <w:p w14:paraId="6153354C" w14:textId="77777777" w:rsidR="006A3561" w:rsidRPr="00A57232" w:rsidRDefault="006A3561" w:rsidP="006A3561">
            <w:pPr>
              <w:pStyle w:val="invulveld"/>
              <w:framePr w:hSpace="0" w:wrap="auto" w:vAnchor="margin" w:xAlign="left" w:yAlign="inline"/>
              <w:spacing w:after="100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3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53354D" w14:textId="77777777" w:rsidR="006A3561" w:rsidRPr="00A57232" w:rsidRDefault="006A3561" w:rsidP="006A3561">
            <w:pPr>
              <w:pStyle w:val="invulveld"/>
              <w:framePr w:hSpace="0" w:wrap="auto" w:vAnchor="margin" w:xAlign="left" w:yAlign="inline"/>
              <w:spacing w:after="100"/>
              <w:suppressOverlap w:val="0"/>
            </w:pPr>
          </w:p>
        </w:tc>
      </w:tr>
      <w:tr w:rsidR="006A3561" w:rsidRPr="00D01D72" w14:paraId="61533554" w14:textId="77777777" w:rsidTr="006F6DA9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4F" w14:textId="77777777" w:rsidR="006A3561" w:rsidRPr="00811407" w:rsidRDefault="006A3561" w:rsidP="006A3561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50" w14:textId="77777777" w:rsidR="006A3561" w:rsidRPr="003D114E" w:rsidRDefault="006A3561" w:rsidP="006A3561">
            <w:pPr>
              <w:jc w:val="right"/>
            </w:pPr>
            <w:r>
              <w:t>voornaam</w:t>
            </w:r>
          </w:p>
        </w:tc>
        <w:tc>
          <w:tcPr>
            <w:tcW w:w="2838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551" w14:textId="77777777" w:rsidR="006A3561" w:rsidRPr="00D01D72" w:rsidRDefault="006A3561" w:rsidP="006A3561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33552" w14:textId="77777777" w:rsidR="006A3561" w:rsidRPr="003D114E" w:rsidRDefault="006A3561" w:rsidP="006A3561">
            <w:pPr>
              <w:jc w:val="right"/>
            </w:pPr>
            <w:r>
              <w:t>achternaam</w:t>
            </w:r>
          </w:p>
        </w:tc>
        <w:tc>
          <w:tcPr>
            <w:tcW w:w="2974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1533553" w14:textId="77777777" w:rsidR="006A3561" w:rsidRPr="00D01D72" w:rsidRDefault="006A3561" w:rsidP="006A3561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</w:tr>
    </w:tbl>
    <w:p w14:paraId="61533555" w14:textId="77777777" w:rsidR="006A3561" w:rsidRPr="00872015" w:rsidRDefault="006A3561" w:rsidP="00872015">
      <w:pPr>
        <w:rPr>
          <w:sz w:val="2"/>
          <w:szCs w:val="2"/>
        </w:rPr>
      </w:pPr>
    </w:p>
    <w:sectPr w:rsidR="006A3561" w:rsidRPr="00872015" w:rsidSect="00183E63">
      <w:pgSz w:w="11906" w:h="16838" w:code="9"/>
      <w:pgMar w:top="680" w:right="680" w:bottom="1701" w:left="851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CA7AD" w14:textId="77777777" w:rsidR="00B355A3" w:rsidRDefault="00B355A3" w:rsidP="008E174D">
      <w:r>
        <w:separator/>
      </w:r>
    </w:p>
  </w:endnote>
  <w:endnote w:type="continuationSeparator" w:id="0">
    <w:p w14:paraId="4C769EE2" w14:textId="77777777" w:rsidR="00B355A3" w:rsidRDefault="00B355A3" w:rsidP="008E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landers Sans beta 3">
    <w:altName w:val="Courier New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3355C" w14:textId="4BA77A84" w:rsidR="004B4283" w:rsidRDefault="004B4283" w:rsidP="00594054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</w:pPr>
    <w:r w:rsidRPr="00F26DB7">
      <w:rPr>
        <w:sz w:val="18"/>
        <w:szCs w:val="18"/>
      </w:rPr>
      <w:t xml:space="preserve">Aanvraag </w:t>
    </w:r>
    <w:r w:rsidR="004962F5">
      <w:rPr>
        <w:sz w:val="18"/>
        <w:szCs w:val="18"/>
      </w:rPr>
      <w:t>tot</w:t>
    </w:r>
    <w:r w:rsidRPr="00F26DB7">
      <w:rPr>
        <w:sz w:val="18"/>
        <w:szCs w:val="18"/>
      </w:rPr>
      <w:t xml:space="preserve"> erkenning als exploitant van hout: rechtspersoon</w:t>
    </w:r>
    <w:r>
      <w:rPr>
        <w:sz w:val="18"/>
        <w:szCs w:val="18"/>
      </w:rPr>
      <w:t xml:space="preserve"> </w:t>
    </w:r>
    <w:r w:rsidRPr="003E02FB">
      <w:rPr>
        <w:sz w:val="18"/>
        <w:szCs w:val="18"/>
      </w:rPr>
      <w:t xml:space="preserve">- pagina </w:t>
    </w:r>
    <w:r w:rsidRPr="003E02FB">
      <w:rPr>
        <w:sz w:val="18"/>
        <w:szCs w:val="18"/>
      </w:rPr>
      <w:fldChar w:fldCharType="begin"/>
    </w:r>
    <w:r w:rsidRPr="003E02FB">
      <w:rPr>
        <w:sz w:val="18"/>
        <w:szCs w:val="18"/>
      </w:rPr>
      <w:instrText xml:space="preserve"> PAGE </w:instrText>
    </w:r>
    <w:r w:rsidRPr="003E02FB">
      <w:rPr>
        <w:sz w:val="18"/>
        <w:szCs w:val="18"/>
      </w:rPr>
      <w:fldChar w:fldCharType="separate"/>
    </w:r>
    <w:r w:rsidR="00E331E0">
      <w:rPr>
        <w:noProof/>
        <w:sz w:val="18"/>
        <w:szCs w:val="18"/>
      </w:rPr>
      <w:t>2</w:t>
    </w:r>
    <w:r w:rsidRPr="003E02FB">
      <w:rPr>
        <w:sz w:val="18"/>
        <w:szCs w:val="18"/>
      </w:rPr>
      <w:fldChar w:fldCharType="end"/>
    </w:r>
    <w:r w:rsidRPr="003E02FB">
      <w:rPr>
        <w:sz w:val="18"/>
        <w:szCs w:val="18"/>
      </w:rPr>
      <w:t xml:space="preserve"> van </w:t>
    </w:r>
    <w:r w:rsidRPr="003E02FB">
      <w:rPr>
        <w:rStyle w:val="Paginanummer"/>
        <w:sz w:val="18"/>
        <w:szCs w:val="18"/>
      </w:rPr>
      <w:fldChar w:fldCharType="begin"/>
    </w:r>
    <w:r w:rsidRPr="003E02FB">
      <w:rPr>
        <w:rStyle w:val="Paginanummer"/>
        <w:sz w:val="18"/>
        <w:szCs w:val="18"/>
      </w:rPr>
      <w:instrText xml:space="preserve"> NUMPAGES </w:instrText>
    </w:r>
    <w:r w:rsidRPr="003E02FB">
      <w:rPr>
        <w:rStyle w:val="Paginanummer"/>
        <w:sz w:val="18"/>
        <w:szCs w:val="18"/>
      </w:rPr>
      <w:fldChar w:fldCharType="separate"/>
    </w:r>
    <w:r w:rsidR="00E331E0">
      <w:rPr>
        <w:rStyle w:val="Paginanummer"/>
        <w:noProof/>
        <w:sz w:val="18"/>
        <w:szCs w:val="18"/>
      </w:rPr>
      <w:t>6</w:t>
    </w:r>
    <w:r w:rsidRPr="003E02FB">
      <w:rPr>
        <w:rStyle w:val="Paginanumm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4"/>
      <w:gridCol w:w="6095"/>
      <w:gridCol w:w="2290"/>
    </w:tblGrid>
    <w:tr w:rsidR="007025E5" w:rsidRPr="00594054" w14:paraId="61533560" w14:textId="77777777" w:rsidTr="00346E82">
      <w:tc>
        <w:tcPr>
          <w:tcW w:w="2014" w:type="dxa"/>
        </w:tcPr>
        <w:p w14:paraId="6153355E" w14:textId="77777777" w:rsidR="007025E5" w:rsidRPr="00594054" w:rsidRDefault="007025E5" w:rsidP="00C56FE7">
          <w:pPr>
            <w:pStyle w:val="Voettekst"/>
          </w:pPr>
          <w:r w:rsidRPr="004803E8">
            <w:rPr>
              <w:noProof/>
              <w:lang w:val="fr-BE" w:eastAsia="fr-BE"/>
            </w:rPr>
            <w:drawing>
              <wp:inline distT="0" distB="0" distL="0" distR="0" wp14:anchorId="61533563" wp14:editId="61533564">
                <wp:extent cx="1071989" cy="540000"/>
                <wp:effectExtent l="0" t="0" r="0" b="0"/>
                <wp:docPr id="1" name="Afbeelding 1" descr="H:\2014\FORMULIEREN_EXTERN\LNE_ANB\LOGO-S NATUUR EN BOS\Vlaanderen%20is%20natuur%20zwar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:\2014\FORMULIEREN_EXTERN\LNE_ANB\LOGO-S NATUUR EN BOS\Vlaanderen%20is%20natuur%20zwar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1989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</w:tcPr>
        <w:p w14:paraId="274BC5BD" w14:textId="17E8DE7E" w:rsidR="007025E5" w:rsidRDefault="007025E5" w:rsidP="004803E8">
          <w:pPr>
            <w:rPr>
              <w:sz w:val="16"/>
              <w:szCs w:val="16"/>
              <w:lang w:val="nl-NL"/>
            </w:rPr>
          </w:pPr>
          <w:r>
            <w:rPr>
              <w:sz w:val="16"/>
              <w:szCs w:val="16"/>
              <w:lang w:val="nl-NL"/>
            </w:rPr>
            <w:t xml:space="preserve">Het Agentschap voor Natuur en Bos (ANB) verwerkt uw persoonsgegevens en respecteert uw rechten in dat verband. Op </w:t>
          </w:r>
          <w:hyperlink w:history="1">
            <w:r>
              <w:rPr>
                <w:rStyle w:val="Hyperlink"/>
                <w:color w:val="auto"/>
                <w:sz w:val="16"/>
                <w:szCs w:val="16"/>
                <w:lang w:val="nl-NL"/>
              </w:rPr>
              <w:t>www.natuurenbos.be/privacyverklaring</w:t>
            </w:r>
          </w:hyperlink>
          <w:r>
            <w:rPr>
              <w:sz w:val="16"/>
              <w:szCs w:val="16"/>
              <w:lang w:val="nl-NL"/>
            </w:rPr>
            <w:t xml:space="preserve"> staat het beleid van het ANB op het vlak van gegevensverwerking. </w:t>
          </w:r>
          <w:r>
            <w:rPr>
              <w:sz w:val="16"/>
              <w:szCs w:val="16"/>
            </w:rPr>
            <w:t xml:space="preserve">U vindt er ook een omschrijving van uw rechten en hoe u ze kunt uitoefenen. </w:t>
          </w:r>
          <w:r w:rsidRPr="004803E8">
            <w:rPr>
              <w:rStyle w:val="Hyperlink"/>
              <w:color w:val="auto"/>
              <w:sz w:val="16"/>
              <w:szCs w:val="16"/>
              <w:u w:val="none"/>
              <w:lang w:val="nl-NL"/>
            </w:rPr>
            <w:t>Als u vragen hebt over de manier waarop we uw gegevens verwerken, kunt u mailen naar</w:t>
          </w:r>
          <w:r>
            <w:rPr>
              <w:rStyle w:val="Hyperlink"/>
              <w:color w:val="auto"/>
              <w:sz w:val="16"/>
              <w:szCs w:val="16"/>
              <w:lang w:val="nl-NL"/>
            </w:rPr>
            <w:t xml:space="preserve"> </w:t>
          </w:r>
          <w:hyperlink w:history="1">
            <w:r>
              <w:rPr>
                <w:rStyle w:val="Hyperlink"/>
                <w:sz w:val="16"/>
                <w:szCs w:val="16"/>
                <w:lang w:val="nl-NL"/>
              </w:rPr>
              <w:t>dpo.anb@vlaanderen.be</w:t>
            </w:r>
          </w:hyperlink>
          <w:r w:rsidR="00FB234B" w:rsidRPr="007F1BAC">
            <w:rPr>
              <w:color w:val="auto"/>
              <w:sz w:val="16"/>
              <w:szCs w:val="16"/>
            </w:rPr>
            <w:t>.</w:t>
          </w:r>
        </w:p>
      </w:tc>
      <w:tc>
        <w:tcPr>
          <w:tcW w:w="2290" w:type="dxa"/>
        </w:tcPr>
        <w:p w14:paraId="6153355F" w14:textId="468A4030" w:rsidR="007025E5" w:rsidRPr="004803E8" w:rsidRDefault="00C77E20" w:rsidP="004803E8">
          <w:pPr>
            <w:rPr>
              <w:color w:val="auto"/>
              <w:u w:val="single"/>
            </w:rPr>
          </w:pPr>
          <w:r>
            <w:rPr>
              <w:noProof/>
              <w:lang w:val="nl-NL" w:eastAsia="nl-NL"/>
            </w:rPr>
            <w:object w:dxaOrig="1440" w:dyaOrig="1440" w14:anchorId="6153356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margin-left:14.9pt;margin-top:3.1pt;width:85.05pt;height:42.55pt;z-index:251658240;mso-wrap-edited:f;mso-position-horizontal-relative:text;mso-position-vertical-relative:text" wrapcoords="-165 0 -165 21273 21600 21273 21600 0 -165 0">
                <v:imagedata r:id="rId2" o:title=""/>
                <w10:wrap type="tight"/>
              </v:shape>
              <o:OLEObject Type="Embed" ProgID="Word.Picture.8" ShapeID="_x0000_s1025" DrawAspect="Content" ObjectID="_1809504858" r:id="rId3"/>
            </w:object>
          </w:r>
          <w:r w:rsidR="007025E5" w:rsidRPr="004803E8">
            <w:rPr>
              <w:rStyle w:val="Hyperlink"/>
              <w:color w:val="auto"/>
              <w:sz w:val="16"/>
              <w:szCs w:val="16"/>
              <w:u w:val="none"/>
              <w:lang w:val="nl-NL"/>
            </w:rPr>
            <w:t>.</w:t>
          </w:r>
        </w:p>
      </w:tc>
    </w:tr>
  </w:tbl>
  <w:p w14:paraId="61533561" w14:textId="77777777" w:rsidR="004B4283" w:rsidRPr="00594054" w:rsidRDefault="004B4283" w:rsidP="00346E8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4"/>
      <w:gridCol w:w="6095"/>
      <w:gridCol w:w="2290"/>
    </w:tblGrid>
    <w:tr w:rsidR="00183E63" w:rsidRPr="00594054" w14:paraId="2B3DE74C" w14:textId="77777777" w:rsidTr="00346E82">
      <w:tc>
        <w:tcPr>
          <w:tcW w:w="2014" w:type="dxa"/>
        </w:tcPr>
        <w:p w14:paraId="6CEBABDD" w14:textId="77777777" w:rsidR="00183E63" w:rsidRPr="00594054" w:rsidRDefault="00183E63" w:rsidP="00C56FE7">
          <w:pPr>
            <w:pStyle w:val="Voettekst"/>
          </w:pPr>
          <w:r w:rsidRPr="004803E8">
            <w:rPr>
              <w:noProof/>
              <w:lang w:val="fr-BE" w:eastAsia="fr-BE"/>
            </w:rPr>
            <w:drawing>
              <wp:inline distT="0" distB="0" distL="0" distR="0" wp14:anchorId="0BBDD9DA" wp14:editId="0D5B25E4">
                <wp:extent cx="1071989" cy="540000"/>
                <wp:effectExtent l="0" t="0" r="0" b="0"/>
                <wp:docPr id="645557920" name="Afbeelding 645557920" descr="H:\2014\FORMULIEREN_EXTERN\LNE_ANB\LOGO-S NATUUR EN BOS\Vlaanderen%20is%20natuur%20zwar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:\2014\FORMULIEREN_EXTERN\LNE_ANB\LOGO-S NATUUR EN BOS\Vlaanderen%20is%20natuur%20zwar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1989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</w:tcPr>
        <w:p w14:paraId="282D29EF" w14:textId="77777777" w:rsidR="00183E63" w:rsidRDefault="00183E63" w:rsidP="004803E8">
          <w:pPr>
            <w:rPr>
              <w:sz w:val="16"/>
              <w:szCs w:val="16"/>
              <w:lang w:val="nl-NL"/>
            </w:rPr>
          </w:pPr>
          <w:r>
            <w:rPr>
              <w:sz w:val="16"/>
              <w:szCs w:val="16"/>
              <w:lang w:val="nl-NL"/>
            </w:rPr>
            <w:t xml:space="preserve">Het Agentschap voor Natuur en Bos (ANB) verwerkt uw persoonsgegevens en respecteert uw rechten in dat verband. Op </w:t>
          </w:r>
          <w:hyperlink w:history="1">
            <w:r>
              <w:rPr>
                <w:rStyle w:val="Hyperlink"/>
                <w:color w:val="auto"/>
                <w:sz w:val="16"/>
                <w:szCs w:val="16"/>
                <w:lang w:val="nl-NL"/>
              </w:rPr>
              <w:t>www.natuurenbos.be/privacyverklaring</w:t>
            </w:r>
          </w:hyperlink>
          <w:r>
            <w:rPr>
              <w:sz w:val="16"/>
              <w:szCs w:val="16"/>
              <w:lang w:val="nl-NL"/>
            </w:rPr>
            <w:t xml:space="preserve"> staat het beleid van het ANB op het vlak van gegevensverwerking. </w:t>
          </w:r>
          <w:r>
            <w:rPr>
              <w:sz w:val="16"/>
              <w:szCs w:val="16"/>
            </w:rPr>
            <w:t xml:space="preserve">U vindt er ook een omschrijving van uw rechten en hoe u ze kunt uitoefenen. </w:t>
          </w:r>
          <w:r w:rsidRPr="004803E8">
            <w:rPr>
              <w:rStyle w:val="Hyperlink"/>
              <w:color w:val="auto"/>
              <w:sz w:val="16"/>
              <w:szCs w:val="16"/>
              <w:u w:val="none"/>
              <w:lang w:val="nl-NL"/>
            </w:rPr>
            <w:t>Als u vragen hebt over de manier waarop we uw gegevens verwerken, kunt u mailen naar</w:t>
          </w:r>
          <w:r>
            <w:rPr>
              <w:rStyle w:val="Hyperlink"/>
              <w:color w:val="auto"/>
              <w:sz w:val="16"/>
              <w:szCs w:val="16"/>
              <w:lang w:val="nl-NL"/>
            </w:rPr>
            <w:t xml:space="preserve"> </w:t>
          </w:r>
          <w:hyperlink w:history="1">
            <w:r>
              <w:rPr>
                <w:rStyle w:val="Hyperlink"/>
                <w:sz w:val="16"/>
                <w:szCs w:val="16"/>
                <w:lang w:val="nl-NL"/>
              </w:rPr>
              <w:t>dpo.anb@vlaanderen.be</w:t>
            </w:r>
          </w:hyperlink>
        </w:p>
      </w:tc>
      <w:tc>
        <w:tcPr>
          <w:tcW w:w="2290" w:type="dxa"/>
        </w:tcPr>
        <w:p w14:paraId="67AE77FC" w14:textId="77777777" w:rsidR="00183E63" w:rsidRPr="004803E8" w:rsidRDefault="00C77E20" w:rsidP="004803E8">
          <w:pPr>
            <w:rPr>
              <w:color w:val="auto"/>
              <w:u w:val="single"/>
            </w:rPr>
          </w:pPr>
          <w:r>
            <w:rPr>
              <w:noProof/>
              <w:lang w:val="nl-NL" w:eastAsia="nl-NL"/>
            </w:rPr>
            <w:object w:dxaOrig="1440" w:dyaOrig="1440" w14:anchorId="0CD095E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margin-left:14.9pt;margin-top:3.1pt;width:85.05pt;height:42.55pt;z-index:251660288;mso-wrap-edited:f;mso-position-horizontal-relative:text;mso-position-vertical-relative:text" wrapcoords="-165 0 -165 21273 21600 21273 21600 0 -165 0">
                <v:imagedata r:id="rId2" o:title=""/>
                <w10:wrap type="tight"/>
              </v:shape>
              <o:OLEObject Type="Embed" ProgID="Word.Picture.8" ShapeID="_x0000_s1027" DrawAspect="Content" ObjectID="_1809504859" r:id="rId3"/>
            </w:object>
          </w:r>
          <w:r w:rsidR="00183E63" w:rsidRPr="004803E8">
            <w:rPr>
              <w:rStyle w:val="Hyperlink"/>
              <w:color w:val="auto"/>
              <w:sz w:val="16"/>
              <w:szCs w:val="16"/>
              <w:u w:val="none"/>
              <w:lang w:val="nl-NL"/>
            </w:rPr>
            <w:t>.</w:t>
          </w:r>
        </w:p>
      </w:tc>
    </w:tr>
  </w:tbl>
  <w:p w14:paraId="00DF25E8" w14:textId="77777777" w:rsidR="00183E63" w:rsidRPr="00594054" w:rsidRDefault="00183E63" w:rsidP="00346E8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01C61" w14:textId="77777777" w:rsidR="00B355A3" w:rsidRDefault="00B355A3" w:rsidP="008E174D">
      <w:r>
        <w:separator/>
      </w:r>
    </w:p>
  </w:footnote>
  <w:footnote w:type="continuationSeparator" w:id="0">
    <w:p w14:paraId="233CAAF0" w14:textId="77777777" w:rsidR="00B355A3" w:rsidRDefault="00B355A3" w:rsidP="008E1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BB3"/>
    <w:multiLevelType w:val="hybridMultilevel"/>
    <w:tmpl w:val="00002EA6"/>
    <w:lvl w:ilvl="0" w:tplc="000012DB">
      <w:start w:val="1"/>
      <w:numFmt w:val="bullet"/>
      <w:lvlText w:val="3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F3E"/>
    <w:multiLevelType w:val="hybridMultilevel"/>
    <w:tmpl w:val="00000099"/>
    <w:lvl w:ilvl="0" w:tplc="00000124">
      <w:start w:val="1"/>
      <w:numFmt w:val="bullet"/>
      <w:lvlText w:val="7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153C"/>
    <w:multiLevelType w:val="hybridMultilevel"/>
    <w:tmpl w:val="00007E87"/>
    <w:lvl w:ilvl="0" w:tplc="0000390C">
      <w:start w:val="1"/>
      <w:numFmt w:val="bullet"/>
      <w:lvlText w:val="6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1649"/>
    <w:multiLevelType w:val="hybridMultilevel"/>
    <w:tmpl w:val="00006DF1"/>
    <w:lvl w:ilvl="0" w:tplc="00005AF1">
      <w:start w:val="1"/>
      <w:numFmt w:val="bullet"/>
      <w:lvlText w:val="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2CD6"/>
    <w:multiLevelType w:val="hybridMultilevel"/>
    <w:tmpl w:val="000072AE"/>
    <w:lvl w:ilvl="0" w:tplc="00006952">
      <w:start w:val="1"/>
      <w:numFmt w:val="bullet"/>
      <w:lvlText w:val="7"/>
      <w:lvlJc w:val="left"/>
      <w:pPr>
        <w:tabs>
          <w:tab w:val="num" w:pos="720"/>
        </w:tabs>
        <w:ind w:left="720" w:hanging="360"/>
      </w:pPr>
    </w:lvl>
    <w:lvl w:ilvl="1" w:tplc="00005F9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305E"/>
    <w:multiLevelType w:val="hybridMultilevel"/>
    <w:tmpl w:val="0000440D"/>
    <w:lvl w:ilvl="0" w:tplc="0000491C">
      <w:start w:val="1"/>
      <w:numFmt w:val="bullet"/>
      <w:lvlText w:val="9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41BB"/>
    <w:multiLevelType w:val="hybridMultilevel"/>
    <w:tmpl w:val="000026E9"/>
    <w:lvl w:ilvl="0" w:tplc="000001EB">
      <w:start w:val="1"/>
      <w:numFmt w:val="bullet"/>
      <w:lvlText w:val="2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4D06"/>
    <w:multiLevelType w:val="hybridMultilevel"/>
    <w:tmpl w:val="00004DB7"/>
    <w:lvl w:ilvl="0" w:tplc="0000154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4F07700"/>
    <w:multiLevelType w:val="hybridMultilevel"/>
    <w:tmpl w:val="8E9ED0B6"/>
    <w:lvl w:ilvl="0" w:tplc="CEDECE72">
      <w:start w:val="1"/>
      <w:numFmt w:val="decimal"/>
      <w:lvlText w:val="%1"/>
      <w:lvlJc w:val="left"/>
      <w:pPr>
        <w:ind w:left="748" w:hanging="360"/>
      </w:pPr>
      <w:rPr>
        <w:rFonts w:hint="default"/>
        <w:b w:val="0"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68" w:hanging="360"/>
      </w:pPr>
    </w:lvl>
    <w:lvl w:ilvl="2" w:tplc="FFFFFFFF" w:tentative="1">
      <w:start w:val="1"/>
      <w:numFmt w:val="lowerRoman"/>
      <w:lvlText w:val="%3."/>
      <w:lvlJc w:val="right"/>
      <w:pPr>
        <w:ind w:left="2188" w:hanging="180"/>
      </w:pPr>
    </w:lvl>
    <w:lvl w:ilvl="3" w:tplc="FFFFFFFF" w:tentative="1">
      <w:start w:val="1"/>
      <w:numFmt w:val="decimal"/>
      <w:lvlText w:val="%4."/>
      <w:lvlJc w:val="left"/>
      <w:pPr>
        <w:ind w:left="2908" w:hanging="360"/>
      </w:pPr>
    </w:lvl>
    <w:lvl w:ilvl="4" w:tplc="FFFFFFFF" w:tentative="1">
      <w:start w:val="1"/>
      <w:numFmt w:val="lowerLetter"/>
      <w:lvlText w:val="%5."/>
      <w:lvlJc w:val="left"/>
      <w:pPr>
        <w:ind w:left="3628" w:hanging="360"/>
      </w:pPr>
    </w:lvl>
    <w:lvl w:ilvl="5" w:tplc="FFFFFFFF" w:tentative="1">
      <w:start w:val="1"/>
      <w:numFmt w:val="lowerRoman"/>
      <w:lvlText w:val="%6."/>
      <w:lvlJc w:val="right"/>
      <w:pPr>
        <w:ind w:left="4348" w:hanging="180"/>
      </w:pPr>
    </w:lvl>
    <w:lvl w:ilvl="6" w:tplc="FFFFFFFF" w:tentative="1">
      <w:start w:val="1"/>
      <w:numFmt w:val="decimal"/>
      <w:lvlText w:val="%7."/>
      <w:lvlJc w:val="left"/>
      <w:pPr>
        <w:ind w:left="5068" w:hanging="360"/>
      </w:pPr>
    </w:lvl>
    <w:lvl w:ilvl="7" w:tplc="FFFFFFFF" w:tentative="1">
      <w:start w:val="1"/>
      <w:numFmt w:val="lowerLetter"/>
      <w:lvlText w:val="%8."/>
      <w:lvlJc w:val="left"/>
      <w:pPr>
        <w:ind w:left="5788" w:hanging="360"/>
      </w:pPr>
    </w:lvl>
    <w:lvl w:ilvl="8" w:tplc="FFFFFFFF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2" w15:restartNumberingAfterBreak="0">
    <w:nsid w:val="21E3415B"/>
    <w:multiLevelType w:val="hybridMultilevel"/>
    <w:tmpl w:val="E94A8010"/>
    <w:lvl w:ilvl="0" w:tplc="35543A4C">
      <w:start w:val="1"/>
      <w:numFmt w:val="bullet"/>
      <w:lvlText w:val="-"/>
      <w:lvlJc w:val="left"/>
      <w:pPr>
        <w:ind w:left="748" w:hanging="360"/>
      </w:pPr>
      <w:rPr>
        <w:rFonts w:ascii="Calibri" w:hAnsi="Calibri" w:hint="default"/>
        <w:b w:val="0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3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C1F42DF"/>
    <w:multiLevelType w:val="hybridMultilevel"/>
    <w:tmpl w:val="2622455E"/>
    <w:lvl w:ilvl="0" w:tplc="CEDECE72">
      <w:start w:val="1"/>
      <w:numFmt w:val="decimal"/>
      <w:lvlText w:val="%1"/>
      <w:lvlJc w:val="left"/>
      <w:pPr>
        <w:ind w:left="748" w:hanging="360"/>
      </w:pPr>
      <w:rPr>
        <w:rFonts w:hint="default"/>
        <w:b w:val="0"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68" w:hanging="360"/>
      </w:pPr>
    </w:lvl>
    <w:lvl w:ilvl="2" w:tplc="FFFFFFFF" w:tentative="1">
      <w:start w:val="1"/>
      <w:numFmt w:val="lowerRoman"/>
      <w:lvlText w:val="%3."/>
      <w:lvlJc w:val="right"/>
      <w:pPr>
        <w:ind w:left="2188" w:hanging="180"/>
      </w:pPr>
    </w:lvl>
    <w:lvl w:ilvl="3" w:tplc="FFFFFFFF" w:tentative="1">
      <w:start w:val="1"/>
      <w:numFmt w:val="decimal"/>
      <w:lvlText w:val="%4."/>
      <w:lvlJc w:val="left"/>
      <w:pPr>
        <w:ind w:left="2908" w:hanging="360"/>
      </w:pPr>
    </w:lvl>
    <w:lvl w:ilvl="4" w:tplc="FFFFFFFF" w:tentative="1">
      <w:start w:val="1"/>
      <w:numFmt w:val="lowerLetter"/>
      <w:lvlText w:val="%5."/>
      <w:lvlJc w:val="left"/>
      <w:pPr>
        <w:ind w:left="3628" w:hanging="360"/>
      </w:pPr>
    </w:lvl>
    <w:lvl w:ilvl="5" w:tplc="FFFFFFFF" w:tentative="1">
      <w:start w:val="1"/>
      <w:numFmt w:val="lowerRoman"/>
      <w:lvlText w:val="%6."/>
      <w:lvlJc w:val="right"/>
      <w:pPr>
        <w:ind w:left="4348" w:hanging="180"/>
      </w:pPr>
    </w:lvl>
    <w:lvl w:ilvl="6" w:tplc="FFFFFFFF" w:tentative="1">
      <w:start w:val="1"/>
      <w:numFmt w:val="decimal"/>
      <w:lvlText w:val="%7."/>
      <w:lvlJc w:val="left"/>
      <w:pPr>
        <w:ind w:left="5068" w:hanging="360"/>
      </w:pPr>
    </w:lvl>
    <w:lvl w:ilvl="7" w:tplc="FFFFFFFF" w:tentative="1">
      <w:start w:val="1"/>
      <w:numFmt w:val="lowerLetter"/>
      <w:lvlText w:val="%8."/>
      <w:lvlJc w:val="left"/>
      <w:pPr>
        <w:ind w:left="5788" w:hanging="360"/>
      </w:pPr>
    </w:lvl>
    <w:lvl w:ilvl="8" w:tplc="FFFFFFFF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5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7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4351A33"/>
    <w:multiLevelType w:val="hybridMultilevel"/>
    <w:tmpl w:val="DBD05DAA"/>
    <w:lvl w:ilvl="0" w:tplc="FFFFFFFF">
      <w:start w:val="1"/>
      <w:numFmt w:val="decimal"/>
      <w:lvlText w:val="%1"/>
      <w:lvlJc w:val="left"/>
      <w:pPr>
        <w:ind w:left="748" w:hanging="360"/>
      </w:pPr>
      <w:rPr>
        <w:rFonts w:hint="default"/>
        <w:b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68" w:hanging="360"/>
      </w:pPr>
    </w:lvl>
    <w:lvl w:ilvl="2" w:tplc="FFFFFFFF" w:tentative="1">
      <w:start w:val="1"/>
      <w:numFmt w:val="lowerRoman"/>
      <w:lvlText w:val="%3."/>
      <w:lvlJc w:val="right"/>
      <w:pPr>
        <w:ind w:left="2188" w:hanging="180"/>
      </w:pPr>
    </w:lvl>
    <w:lvl w:ilvl="3" w:tplc="FFFFFFFF" w:tentative="1">
      <w:start w:val="1"/>
      <w:numFmt w:val="decimal"/>
      <w:lvlText w:val="%4."/>
      <w:lvlJc w:val="left"/>
      <w:pPr>
        <w:ind w:left="2908" w:hanging="360"/>
      </w:pPr>
    </w:lvl>
    <w:lvl w:ilvl="4" w:tplc="FFFFFFFF" w:tentative="1">
      <w:start w:val="1"/>
      <w:numFmt w:val="lowerLetter"/>
      <w:lvlText w:val="%5."/>
      <w:lvlJc w:val="left"/>
      <w:pPr>
        <w:ind w:left="3628" w:hanging="360"/>
      </w:pPr>
    </w:lvl>
    <w:lvl w:ilvl="5" w:tplc="FFFFFFFF" w:tentative="1">
      <w:start w:val="1"/>
      <w:numFmt w:val="lowerRoman"/>
      <w:lvlText w:val="%6."/>
      <w:lvlJc w:val="right"/>
      <w:pPr>
        <w:ind w:left="4348" w:hanging="180"/>
      </w:pPr>
    </w:lvl>
    <w:lvl w:ilvl="6" w:tplc="FFFFFFFF" w:tentative="1">
      <w:start w:val="1"/>
      <w:numFmt w:val="decimal"/>
      <w:lvlText w:val="%7."/>
      <w:lvlJc w:val="left"/>
      <w:pPr>
        <w:ind w:left="5068" w:hanging="360"/>
      </w:pPr>
    </w:lvl>
    <w:lvl w:ilvl="7" w:tplc="FFFFFFFF" w:tentative="1">
      <w:start w:val="1"/>
      <w:numFmt w:val="lowerLetter"/>
      <w:lvlText w:val="%8."/>
      <w:lvlJc w:val="left"/>
      <w:pPr>
        <w:ind w:left="5788" w:hanging="360"/>
      </w:pPr>
    </w:lvl>
    <w:lvl w:ilvl="8" w:tplc="FFFFFFFF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1" w15:restartNumberingAfterBreak="0">
    <w:nsid w:val="64C46F46"/>
    <w:multiLevelType w:val="hybridMultilevel"/>
    <w:tmpl w:val="DBD05DAA"/>
    <w:lvl w:ilvl="0" w:tplc="DA5A2E4A">
      <w:start w:val="1"/>
      <w:numFmt w:val="decimal"/>
      <w:lvlText w:val="%1"/>
      <w:lvlJc w:val="left"/>
      <w:pPr>
        <w:ind w:left="748" w:hanging="360"/>
      </w:pPr>
      <w:rPr>
        <w:rFonts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68" w:hanging="360"/>
      </w:pPr>
    </w:lvl>
    <w:lvl w:ilvl="2" w:tplc="0413001B" w:tentative="1">
      <w:start w:val="1"/>
      <w:numFmt w:val="lowerRoman"/>
      <w:lvlText w:val="%3."/>
      <w:lvlJc w:val="right"/>
      <w:pPr>
        <w:ind w:left="2188" w:hanging="180"/>
      </w:pPr>
    </w:lvl>
    <w:lvl w:ilvl="3" w:tplc="0413000F" w:tentative="1">
      <w:start w:val="1"/>
      <w:numFmt w:val="decimal"/>
      <w:lvlText w:val="%4."/>
      <w:lvlJc w:val="left"/>
      <w:pPr>
        <w:ind w:left="2908" w:hanging="360"/>
      </w:pPr>
    </w:lvl>
    <w:lvl w:ilvl="4" w:tplc="04130019" w:tentative="1">
      <w:start w:val="1"/>
      <w:numFmt w:val="lowerLetter"/>
      <w:lvlText w:val="%5."/>
      <w:lvlJc w:val="left"/>
      <w:pPr>
        <w:ind w:left="3628" w:hanging="360"/>
      </w:pPr>
    </w:lvl>
    <w:lvl w:ilvl="5" w:tplc="0413001B" w:tentative="1">
      <w:start w:val="1"/>
      <w:numFmt w:val="lowerRoman"/>
      <w:lvlText w:val="%6."/>
      <w:lvlJc w:val="right"/>
      <w:pPr>
        <w:ind w:left="4348" w:hanging="180"/>
      </w:pPr>
    </w:lvl>
    <w:lvl w:ilvl="6" w:tplc="0413000F" w:tentative="1">
      <w:start w:val="1"/>
      <w:numFmt w:val="decimal"/>
      <w:lvlText w:val="%7."/>
      <w:lvlJc w:val="left"/>
      <w:pPr>
        <w:ind w:left="5068" w:hanging="360"/>
      </w:pPr>
    </w:lvl>
    <w:lvl w:ilvl="7" w:tplc="04130019" w:tentative="1">
      <w:start w:val="1"/>
      <w:numFmt w:val="lowerLetter"/>
      <w:lvlText w:val="%8."/>
      <w:lvlJc w:val="left"/>
      <w:pPr>
        <w:ind w:left="5788" w:hanging="360"/>
      </w:pPr>
    </w:lvl>
    <w:lvl w:ilvl="8" w:tplc="0413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2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755669">
    <w:abstractNumId w:val="22"/>
  </w:num>
  <w:num w:numId="2" w16cid:durableId="825125025">
    <w:abstractNumId w:val="17"/>
  </w:num>
  <w:num w:numId="3" w16cid:durableId="873690776">
    <w:abstractNumId w:val="1"/>
  </w:num>
  <w:num w:numId="4" w16cid:durableId="153958532">
    <w:abstractNumId w:val="16"/>
  </w:num>
  <w:num w:numId="5" w16cid:durableId="878131738">
    <w:abstractNumId w:val="13"/>
  </w:num>
  <w:num w:numId="6" w16cid:durableId="1430613956">
    <w:abstractNumId w:val="19"/>
  </w:num>
  <w:num w:numId="7" w16cid:durableId="422804359">
    <w:abstractNumId w:val="0"/>
  </w:num>
  <w:num w:numId="8" w16cid:durableId="1155100026">
    <w:abstractNumId w:val="15"/>
  </w:num>
  <w:num w:numId="9" w16cid:durableId="1133912768">
    <w:abstractNumId w:val="18"/>
  </w:num>
  <w:num w:numId="10" w16cid:durableId="120997580">
    <w:abstractNumId w:val="23"/>
  </w:num>
  <w:num w:numId="11" w16cid:durableId="1562330788">
    <w:abstractNumId w:val="18"/>
  </w:num>
  <w:num w:numId="12" w16cid:durableId="193351496">
    <w:abstractNumId w:val="18"/>
  </w:num>
  <w:num w:numId="13" w16cid:durableId="361587791">
    <w:abstractNumId w:val="18"/>
  </w:num>
  <w:num w:numId="14" w16cid:durableId="556480557">
    <w:abstractNumId w:val="18"/>
  </w:num>
  <w:num w:numId="15" w16cid:durableId="1155951779">
    <w:abstractNumId w:val="18"/>
  </w:num>
  <w:num w:numId="16" w16cid:durableId="1316034146">
    <w:abstractNumId w:val="18"/>
  </w:num>
  <w:num w:numId="17" w16cid:durableId="1813520970">
    <w:abstractNumId w:val="18"/>
  </w:num>
  <w:num w:numId="18" w16cid:durableId="1598171514">
    <w:abstractNumId w:val="2"/>
  </w:num>
  <w:num w:numId="19" w16cid:durableId="1561553060">
    <w:abstractNumId w:val="7"/>
  </w:num>
  <w:num w:numId="20" w16cid:durableId="133103784">
    <w:abstractNumId w:val="6"/>
  </w:num>
  <w:num w:numId="21" w16cid:durableId="619410983">
    <w:abstractNumId w:val="9"/>
  </w:num>
  <w:num w:numId="22" w16cid:durableId="1405951337">
    <w:abstractNumId w:val="3"/>
  </w:num>
  <w:num w:numId="23" w16cid:durableId="1031152939">
    <w:abstractNumId w:val="5"/>
  </w:num>
  <w:num w:numId="24" w16cid:durableId="894857406">
    <w:abstractNumId w:val="4"/>
  </w:num>
  <w:num w:numId="25" w16cid:durableId="867334654">
    <w:abstractNumId w:val="8"/>
  </w:num>
  <w:num w:numId="26" w16cid:durableId="737216298">
    <w:abstractNumId w:val="10"/>
  </w:num>
  <w:num w:numId="27" w16cid:durableId="1017855201">
    <w:abstractNumId w:val="21"/>
  </w:num>
  <w:num w:numId="28" w16cid:durableId="1585146218">
    <w:abstractNumId w:val="12"/>
  </w:num>
  <w:num w:numId="29" w16cid:durableId="7703918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02609455">
    <w:abstractNumId w:val="20"/>
  </w:num>
  <w:num w:numId="31" w16cid:durableId="204679709">
    <w:abstractNumId w:val="11"/>
  </w:num>
  <w:num w:numId="32" w16cid:durableId="7484276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VCAfn4WW0Z4VQfOFsloNXglWbw7Te8UK05HrWShxfQTgXlUXMk0FqJaJey3Fl/4SY3QP7NQyIb1ER07eXXDJvg==" w:salt="cUsELbL6e2ZVsHa16c/jPg==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C17"/>
    <w:rsid w:val="00000E34"/>
    <w:rsid w:val="00000FDB"/>
    <w:rsid w:val="00001981"/>
    <w:rsid w:val="000028FF"/>
    <w:rsid w:val="0000345C"/>
    <w:rsid w:val="00007912"/>
    <w:rsid w:val="00010EDF"/>
    <w:rsid w:val="00011805"/>
    <w:rsid w:val="00023083"/>
    <w:rsid w:val="00030AC4"/>
    <w:rsid w:val="00030F47"/>
    <w:rsid w:val="000328E4"/>
    <w:rsid w:val="00035834"/>
    <w:rsid w:val="00037730"/>
    <w:rsid w:val="000379C4"/>
    <w:rsid w:val="0004101C"/>
    <w:rsid w:val="0004475E"/>
    <w:rsid w:val="000466E9"/>
    <w:rsid w:val="00046C25"/>
    <w:rsid w:val="00047E54"/>
    <w:rsid w:val="0005708D"/>
    <w:rsid w:val="00057DEA"/>
    <w:rsid w:val="00062D04"/>
    <w:rsid w:val="00065AAB"/>
    <w:rsid w:val="000729C1"/>
    <w:rsid w:val="00073BEF"/>
    <w:rsid w:val="000753A0"/>
    <w:rsid w:val="0007701E"/>
    <w:rsid w:val="00077C6F"/>
    <w:rsid w:val="00084E5E"/>
    <w:rsid w:val="000876EB"/>
    <w:rsid w:val="00091A4B"/>
    <w:rsid w:val="00091ACB"/>
    <w:rsid w:val="00091BDC"/>
    <w:rsid w:val="000972C2"/>
    <w:rsid w:val="00097D39"/>
    <w:rsid w:val="000A0CB7"/>
    <w:rsid w:val="000A31F2"/>
    <w:rsid w:val="000A5120"/>
    <w:rsid w:val="000B2D73"/>
    <w:rsid w:val="000B5E35"/>
    <w:rsid w:val="000B710B"/>
    <w:rsid w:val="000B7253"/>
    <w:rsid w:val="000C59A5"/>
    <w:rsid w:val="000C7FBC"/>
    <w:rsid w:val="000D04CB"/>
    <w:rsid w:val="000D0FE2"/>
    <w:rsid w:val="000D12E3"/>
    <w:rsid w:val="000D2006"/>
    <w:rsid w:val="000D3444"/>
    <w:rsid w:val="000D4912"/>
    <w:rsid w:val="000D57DF"/>
    <w:rsid w:val="000D613E"/>
    <w:rsid w:val="000E23B0"/>
    <w:rsid w:val="000E3BB7"/>
    <w:rsid w:val="000E7B6C"/>
    <w:rsid w:val="000F39BB"/>
    <w:rsid w:val="000F3BE0"/>
    <w:rsid w:val="000F5464"/>
    <w:rsid w:val="000F5541"/>
    <w:rsid w:val="000F671B"/>
    <w:rsid w:val="000F70D9"/>
    <w:rsid w:val="00100F83"/>
    <w:rsid w:val="00101A4F"/>
    <w:rsid w:val="00101B23"/>
    <w:rsid w:val="00102681"/>
    <w:rsid w:val="00104E77"/>
    <w:rsid w:val="001114A9"/>
    <w:rsid w:val="001120FE"/>
    <w:rsid w:val="001149F2"/>
    <w:rsid w:val="00115BF2"/>
    <w:rsid w:val="00116828"/>
    <w:rsid w:val="001226C6"/>
    <w:rsid w:val="00122EB4"/>
    <w:rsid w:val="00125749"/>
    <w:rsid w:val="00131170"/>
    <w:rsid w:val="00131C04"/>
    <w:rsid w:val="00133020"/>
    <w:rsid w:val="001348AA"/>
    <w:rsid w:val="00142A46"/>
    <w:rsid w:val="00142D91"/>
    <w:rsid w:val="00143965"/>
    <w:rsid w:val="00143B76"/>
    <w:rsid w:val="00146935"/>
    <w:rsid w:val="00147129"/>
    <w:rsid w:val="00152301"/>
    <w:rsid w:val="00161B93"/>
    <w:rsid w:val="00162B26"/>
    <w:rsid w:val="00162CC2"/>
    <w:rsid w:val="0016431A"/>
    <w:rsid w:val="001656CB"/>
    <w:rsid w:val="00167ACC"/>
    <w:rsid w:val="00172572"/>
    <w:rsid w:val="00176865"/>
    <w:rsid w:val="001816D5"/>
    <w:rsid w:val="00183949"/>
    <w:rsid w:val="00183A68"/>
    <w:rsid w:val="00183C86"/>
    <w:rsid w:val="00183E63"/>
    <w:rsid w:val="00183EFC"/>
    <w:rsid w:val="001874D9"/>
    <w:rsid w:val="00187A40"/>
    <w:rsid w:val="00190CBE"/>
    <w:rsid w:val="001917FA"/>
    <w:rsid w:val="00192B4B"/>
    <w:rsid w:val="001A23D3"/>
    <w:rsid w:val="001A3CC2"/>
    <w:rsid w:val="001A7ABC"/>
    <w:rsid w:val="001A7AFA"/>
    <w:rsid w:val="001B232D"/>
    <w:rsid w:val="001B676B"/>
    <w:rsid w:val="001B7DFA"/>
    <w:rsid w:val="001C13E9"/>
    <w:rsid w:val="001C31E4"/>
    <w:rsid w:val="001C526F"/>
    <w:rsid w:val="001C5D85"/>
    <w:rsid w:val="001C6238"/>
    <w:rsid w:val="001D056A"/>
    <w:rsid w:val="001D0965"/>
    <w:rsid w:val="001D0DB7"/>
    <w:rsid w:val="001D1DF3"/>
    <w:rsid w:val="001D4C9A"/>
    <w:rsid w:val="001D51C2"/>
    <w:rsid w:val="001E17D4"/>
    <w:rsid w:val="001E1E0B"/>
    <w:rsid w:val="001E38C0"/>
    <w:rsid w:val="001E4208"/>
    <w:rsid w:val="001E589A"/>
    <w:rsid w:val="001F3741"/>
    <w:rsid w:val="001F3B9A"/>
    <w:rsid w:val="001F43F3"/>
    <w:rsid w:val="001F7119"/>
    <w:rsid w:val="00204986"/>
    <w:rsid w:val="002054CB"/>
    <w:rsid w:val="00210873"/>
    <w:rsid w:val="00212291"/>
    <w:rsid w:val="00214841"/>
    <w:rsid w:val="00215141"/>
    <w:rsid w:val="00216833"/>
    <w:rsid w:val="0021761A"/>
    <w:rsid w:val="00221A1E"/>
    <w:rsid w:val="00222276"/>
    <w:rsid w:val="002230A4"/>
    <w:rsid w:val="00225D0E"/>
    <w:rsid w:val="002261FE"/>
    <w:rsid w:val="00226392"/>
    <w:rsid w:val="002268C9"/>
    <w:rsid w:val="00232277"/>
    <w:rsid w:val="00240902"/>
    <w:rsid w:val="00244283"/>
    <w:rsid w:val="002460DF"/>
    <w:rsid w:val="00250455"/>
    <w:rsid w:val="0025128E"/>
    <w:rsid w:val="00254C6C"/>
    <w:rsid w:val="00254E4A"/>
    <w:rsid w:val="00256588"/>
    <w:rsid w:val="002565D7"/>
    <w:rsid w:val="00256E73"/>
    <w:rsid w:val="00261971"/>
    <w:rsid w:val="002625B5"/>
    <w:rsid w:val="002633D2"/>
    <w:rsid w:val="00266E15"/>
    <w:rsid w:val="00272A26"/>
    <w:rsid w:val="00273378"/>
    <w:rsid w:val="002825AD"/>
    <w:rsid w:val="00283D00"/>
    <w:rsid w:val="00285A8B"/>
    <w:rsid w:val="00285D45"/>
    <w:rsid w:val="00286B35"/>
    <w:rsid w:val="00286C17"/>
    <w:rsid w:val="00287A6D"/>
    <w:rsid w:val="00290108"/>
    <w:rsid w:val="002901AA"/>
    <w:rsid w:val="00292B7F"/>
    <w:rsid w:val="00293492"/>
    <w:rsid w:val="0029489F"/>
    <w:rsid w:val="00294D0D"/>
    <w:rsid w:val="002A5A44"/>
    <w:rsid w:val="002B141F"/>
    <w:rsid w:val="002B4195"/>
    <w:rsid w:val="002B4E40"/>
    <w:rsid w:val="002B5414"/>
    <w:rsid w:val="002B6360"/>
    <w:rsid w:val="002C287B"/>
    <w:rsid w:val="002C4E44"/>
    <w:rsid w:val="002C5DCF"/>
    <w:rsid w:val="002D1556"/>
    <w:rsid w:val="002D1D4A"/>
    <w:rsid w:val="002D2733"/>
    <w:rsid w:val="002D2ACA"/>
    <w:rsid w:val="002D38A1"/>
    <w:rsid w:val="002D6F88"/>
    <w:rsid w:val="002D73C3"/>
    <w:rsid w:val="002E01EF"/>
    <w:rsid w:val="002E16CC"/>
    <w:rsid w:val="002E37A5"/>
    <w:rsid w:val="002E3C53"/>
    <w:rsid w:val="002E60C1"/>
    <w:rsid w:val="002E799B"/>
    <w:rsid w:val="002F02B6"/>
    <w:rsid w:val="002F26E9"/>
    <w:rsid w:val="002F3344"/>
    <w:rsid w:val="002F6BA1"/>
    <w:rsid w:val="00305E2E"/>
    <w:rsid w:val="003074F1"/>
    <w:rsid w:val="00310C16"/>
    <w:rsid w:val="003110E4"/>
    <w:rsid w:val="0031551C"/>
    <w:rsid w:val="00316020"/>
    <w:rsid w:val="00316ADB"/>
    <w:rsid w:val="00317484"/>
    <w:rsid w:val="0032079B"/>
    <w:rsid w:val="00320890"/>
    <w:rsid w:val="003217E7"/>
    <w:rsid w:val="003242B4"/>
    <w:rsid w:val="00324984"/>
    <w:rsid w:val="00325E0D"/>
    <w:rsid w:val="00327328"/>
    <w:rsid w:val="0032775C"/>
    <w:rsid w:val="003315DB"/>
    <w:rsid w:val="003347F1"/>
    <w:rsid w:val="00340804"/>
    <w:rsid w:val="00344002"/>
    <w:rsid w:val="00344078"/>
    <w:rsid w:val="00346228"/>
    <w:rsid w:val="00346905"/>
    <w:rsid w:val="00346E82"/>
    <w:rsid w:val="00351BE7"/>
    <w:rsid w:val="003522D6"/>
    <w:rsid w:val="00354319"/>
    <w:rsid w:val="00355C6C"/>
    <w:rsid w:val="003571D2"/>
    <w:rsid w:val="003605B2"/>
    <w:rsid w:val="00360649"/>
    <w:rsid w:val="00363AF0"/>
    <w:rsid w:val="003640E8"/>
    <w:rsid w:val="00365085"/>
    <w:rsid w:val="003660F1"/>
    <w:rsid w:val="00370240"/>
    <w:rsid w:val="00371165"/>
    <w:rsid w:val="00373E9A"/>
    <w:rsid w:val="00380E8D"/>
    <w:rsid w:val="003816C8"/>
    <w:rsid w:val="00382491"/>
    <w:rsid w:val="00384E9D"/>
    <w:rsid w:val="00386E54"/>
    <w:rsid w:val="00390326"/>
    <w:rsid w:val="00392250"/>
    <w:rsid w:val="003A11D3"/>
    <w:rsid w:val="003A2D06"/>
    <w:rsid w:val="003A4498"/>
    <w:rsid w:val="003A4B72"/>
    <w:rsid w:val="003A4E6F"/>
    <w:rsid w:val="003A6216"/>
    <w:rsid w:val="003A65BF"/>
    <w:rsid w:val="003B0490"/>
    <w:rsid w:val="003B0C3D"/>
    <w:rsid w:val="003B0CCF"/>
    <w:rsid w:val="003B1F13"/>
    <w:rsid w:val="003C55AE"/>
    <w:rsid w:val="003C65FD"/>
    <w:rsid w:val="003C75CA"/>
    <w:rsid w:val="003D114E"/>
    <w:rsid w:val="003E02FB"/>
    <w:rsid w:val="003E05E3"/>
    <w:rsid w:val="003E3EAF"/>
    <w:rsid w:val="003E5458"/>
    <w:rsid w:val="003E62CA"/>
    <w:rsid w:val="003F6B38"/>
    <w:rsid w:val="0040190E"/>
    <w:rsid w:val="004044D1"/>
    <w:rsid w:val="00406A5D"/>
    <w:rsid w:val="00407208"/>
    <w:rsid w:val="00407FE0"/>
    <w:rsid w:val="00412E01"/>
    <w:rsid w:val="00415413"/>
    <w:rsid w:val="00417E3A"/>
    <w:rsid w:val="00422E30"/>
    <w:rsid w:val="004258F8"/>
    <w:rsid w:val="00425A77"/>
    <w:rsid w:val="004274D7"/>
    <w:rsid w:val="00430EF9"/>
    <w:rsid w:val="004362FB"/>
    <w:rsid w:val="00440A62"/>
    <w:rsid w:val="00445080"/>
    <w:rsid w:val="0044546C"/>
    <w:rsid w:val="00450445"/>
    <w:rsid w:val="0045045E"/>
    <w:rsid w:val="00450D1D"/>
    <w:rsid w:val="0045144E"/>
    <w:rsid w:val="004519AB"/>
    <w:rsid w:val="00451CC3"/>
    <w:rsid w:val="0045353E"/>
    <w:rsid w:val="00454505"/>
    <w:rsid w:val="00456DCE"/>
    <w:rsid w:val="00460296"/>
    <w:rsid w:val="00463023"/>
    <w:rsid w:val="00471768"/>
    <w:rsid w:val="004803E8"/>
    <w:rsid w:val="004857A8"/>
    <w:rsid w:val="00486FC2"/>
    <w:rsid w:val="004879F5"/>
    <w:rsid w:val="004962F5"/>
    <w:rsid w:val="00496CAD"/>
    <w:rsid w:val="00497E26"/>
    <w:rsid w:val="004A185A"/>
    <w:rsid w:val="004A19C0"/>
    <w:rsid w:val="004A28E3"/>
    <w:rsid w:val="004A46B9"/>
    <w:rsid w:val="004A48D9"/>
    <w:rsid w:val="004B1BBB"/>
    <w:rsid w:val="004B2B40"/>
    <w:rsid w:val="004B314B"/>
    <w:rsid w:val="004B3CFD"/>
    <w:rsid w:val="004B4283"/>
    <w:rsid w:val="004B482E"/>
    <w:rsid w:val="004B6731"/>
    <w:rsid w:val="004B7F60"/>
    <w:rsid w:val="004B7FE3"/>
    <w:rsid w:val="004C123C"/>
    <w:rsid w:val="004C1346"/>
    <w:rsid w:val="004C1535"/>
    <w:rsid w:val="004C1E9B"/>
    <w:rsid w:val="004C28E6"/>
    <w:rsid w:val="004C2A92"/>
    <w:rsid w:val="004C3540"/>
    <w:rsid w:val="004C6D3F"/>
    <w:rsid w:val="004C6E93"/>
    <w:rsid w:val="004D213B"/>
    <w:rsid w:val="004D2DC8"/>
    <w:rsid w:val="004D4843"/>
    <w:rsid w:val="004D4F34"/>
    <w:rsid w:val="004D5397"/>
    <w:rsid w:val="004D5B75"/>
    <w:rsid w:val="004D65B0"/>
    <w:rsid w:val="004E19EE"/>
    <w:rsid w:val="004E1C5E"/>
    <w:rsid w:val="004E2712"/>
    <w:rsid w:val="004E2CF2"/>
    <w:rsid w:val="004E2FB1"/>
    <w:rsid w:val="004E341C"/>
    <w:rsid w:val="004E6AC1"/>
    <w:rsid w:val="004F0B46"/>
    <w:rsid w:val="004F0DB4"/>
    <w:rsid w:val="004F5BB2"/>
    <w:rsid w:val="004F64B9"/>
    <w:rsid w:val="004F66D1"/>
    <w:rsid w:val="00500C43"/>
    <w:rsid w:val="00501AD2"/>
    <w:rsid w:val="00504D1E"/>
    <w:rsid w:val="00506277"/>
    <w:rsid w:val="005062B0"/>
    <w:rsid w:val="005063A9"/>
    <w:rsid w:val="0051224B"/>
    <w:rsid w:val="0051379D"/>
    <w:rsid w:val="00516BDC"/>
    <w:rsid w:val="005177A0"/>
    <w:rsid w:val="005247C1"/>
    <w:rsid w:val="00525FB9"/>
    <w:rsid w:val="00527F3D"/>
    <w:rsid w:val="00530A3F"/>
    <w:rsid w:val="0053109C"/>
    <w:rsid w:val="00533602"/>
    <w:rsid w:val="00535530"/>
    <w:rsid w:val="0053774F"/>
    <w:rsid w:val="00537C0D"/>
    <w:rsid w:val="00541098"/>
    <w:rsid w:val="005423FF"/>
    <w:rsid w:val="005438BD"/>
    <w:rsid w:val="00544953"/>
    <w:rsid w:val="005471D8"/>
    <w:rsid w:val="005509D4"/>
    <w:rsid w:val="005542C0"/>
    <w:rsid w:val="00555186"/>
    <w:rsid w:val="005622C1"/>
    <w:rsid w:val="005637C4"/>
    <w:rsid w:val="00563D1B"/>
    <w:rsid w:val="00563FEE"/>
    <w:rsid w:val="005644A7"/>
    <w:rsid w:val="005657B2"/>
    <w:rsid w:val="0057124A"/>
    <w:rsid w:val="00573388"/>
    <w:rsid w:val="00574165"/>
    <w:rsid w:val="00574B3D"/>
    <w:rsid w:val="00577A9A"/>
    <w:rsid w:val="0058088D"/>
    <w:rsid w:val="00580B7F"/>
    <w:rsid w:val="00580BAD"/>
    <w:rsid w:val="0058178B"/>
    <w:rsid w:val="005819BA"/>
    <w:rsid w:val="005819CE"/>
    <w:rsid w:val="00582878"/>
    <w:rsid w:val="00583F20"/>
    <w:rsid w:val="00584755"/>
    <w:rsid w:val="00587ED4"/>
    <w:rsid w:val="00592013"/>
    <w:rsid w:val="00593585"/>
    <w:rsid w:val="00594054"/>
    <w:rsid w:val="00595055"/>
    <w:rsid w:val="00595A87"/>
    <w:rsid w:val="005A0CE3"/>
    <w:rsid w:val="005A1166"/>
    <w:rsid w:val="005A1B7F"/>
    <w:rsid w:val="005A47CA"/>
    <w:rsid w:val="005A4E43"/>
    <w:rsid w:val="005B01ED"/>
    <w:rsid w:val="005B3668"/>
    <w:rsid w:val="005B3EA8"/>
    <w:rsid w:val="005B44ED"/>
    <w:rsid w:val="005B4FDB"/>
    <w:rsid w:val="005B58B3"/>
    <w:rsid w:val="005B6B85"/>
    <w:rsid w:val="005C1EF6"/>
    <w:rsid w:val="005C3256"/>
    <w:rsid w:val="005C353F"/>
    <w:rsid w:val="005C356F"/>
    <w:rsid w:val="005C3A90"/>
    <w:rsid w:val="005D09E4"/>
    <w:rsid w:val="005D0E68"/>
    <w:rsid w:val="005D0FE7"/>
    <w:rsid w:val="005D14D5"/>
    <w:rsid w:val="005D247B"/>
    <w:rsid w:val="005D5D7E"/>
    <w:rsid w:val="005D7ABC"/>
    <w:rsid w:val="005E1295"/>
    <w:rsid w:val="005E33AD"/>
    <w:rsid w:val="005E3E88"/>
    <w:rsid w:val="005E3F7E"/>
    <w:rsid w:val="005E51B5"/>
    <w:rsid w:val="005E6535"/>
    <w:rsid w:val="005F1F38"/>
    <w:rsid w:val="005F6894"/>
    <w:rsid w:val="005F706A"/>
    <w:rsid w:val="00603BDB"/>
    <w:rsid w:val="00610E7C"/>
    <w:rsid w:val="0061253A"/>
    <w:rsid w:val="00612D11"/>
    <w:rsid w:val="00612E8F"/>
    <w:rsid w:val="006137BA"/>
    <w:rsid w:val="00614A17"/>
    <w:rsid w:val="0061675A"/>
    <w:rsid w:val="0062056D"/>
    <w:rsid w:val="00620F9B"/>
    <w:rsid w:val="006217C2"/>
    <w:rsid w:val="00621C38"/>
    <w:rsid w:val="00623E9C"/>
    <w:rsid w:val="00625341"/>
    <w:rsid w:val="00626578"/>
    <w:rsid w:val="006301EA"/>
    <w:rsid w:val="006321A1"/>
    <w:rsid w:val="00632506"/>
    <w:rsid w:val="00632F4D"/>
    <w:rsid w:val="00635F3D"/>
    <w:rsid w:val="00637728"/>
    <w:rsid w:val="006404B0"/>
    <w:rsid w:val="006408C7"/>
    <w:rsid w:val="00641E14"/>
    <w:rsid w:val="00644BAB"/>
    <w:rsid w:val="0064611D"/>
    <w:rsid w:val="00650FA0"/>
    <w:rsid w:val="006516D6"/>
    <w:rsid w:val="00652AFC"/>
    <w:rsid w:val="006541DC"/>
    <w:rsid w:val="0065475D"/>
    <w:rsid w:val="006550D4"/>
    <w:rsid w:val="0065758B"/>
    <w:rsid w:val="006606B1"/>
    <w:rsid w:val="0066211E"/>
    <w:rsid w:val="006655AD"/>
    <w:rsid w:val="00665E66"/>
    <w:rsid w:val="00670BFC"/>
    <w:rsid w:val="00671529"/>
    <w:rsid w:val="00671C3E"/>
    <w:rsid w:val="006758D8"/>
    <w:rsid w:val="00676016"/>
    <w:rsid w:val="0068227D"/>
    <w:rsid w:val="00683C60"/>
    <w:rsid w:val="00687811"/>
    <w:rsid w:val="00691506"/>
    <w:rsid w:val="006935AC"/>
    <w:rsid w:val="006A3561"/>
    <w:rsid w:val="006A5B3C"/>
    <w:rsid w:val="006B3EB7"/>
    <w:rsid w:val="006B51E1"/>
    <w:rsid w:val="006C2B1A"/>
    <w:rsid w:val="006C4337"/>
    <w:rsid w:val="006C51E9"/>
    <w:rsid w:val="006C59C7"/>
    <w:rsid w:val="006C5EB0"/>
    <w:rsid w:val="006D01FB"/>
    <w:rsid w:val="006D0E83"/>
    <w:rsid w:val="006D33A6"/>
    <w:rsid w:val="006D3736"/>
    <w:rsid w:val="006D7230"/>
    <w:rsid w:val="006E29BE"/>
    <w:rsid w:val="006E4E8E"/>
    <w:rsid w:val="006E75F8"/>
    <w:rsid w:val="006F3C35"/>
    <w:rsid w:val="006F4C9E"/>
    <w:rsid w:val="006F6DA9"/>
    <w:rsid w:val="00700A82"/>
    <w:rsid w:val="0070145B"/>
    <w:rsid w:val="007025E5"/>
    <w:rsid w:val="00702F99"/>
    <w:rsid w:val="007044A7"/>
    <w:rsid w:val="007046B3"/>
    <w:rsid w:val="0070526E"/>
    <w:rsid w:val="00706B44"/>
    <w:rsid w:val="007076EB"/>
    <w:rsid w:val="007144AC"/>
    <w:rsid w:val="00715311"/>
    <w:rsid w:val="007160C9"/>
    <w:rsid w:val="00721E49"/>
    <w:rsid w:val="00724657"/>
    <w:rsid w:val="007247AC"/>
    <w:rsid w:val="007255A9"/>
    <w:rsid w:val="00727AF7"/>
    <w:rsid w:val="0073380E"/>
    <w:rsid w:val="0073503E"/>
    <w:rsid w:val="0073717C"/>
    <w:rsid w:val="007447BF"/>
    <w:rsid w:val="00750ADF"/>
    <w:rsid w:val="00752881"/>
    <w:rsid w:val="00753016"/>
    <w:rsid w:val="007557D2"/>
    <w:rsid w:val="007561CB"/>
    <w:rsid w:val="00757819"/>
    <w:rsid w:val="0076000B"/>
    <w:rsid w:val="0076022D"/>
    <w:rsid w:val="0076073D"/>
    <w:rsid w:val="007609DA"/>
    <w:rsid w:val="00763AC5"/>
    <w:rsid w:val="00770047"/>
    <w:rsid w:val="00770A49"/>
    <w:rsid w:val="00771E52"/>
    <w:rsid w:val="00773F18"/>
    <w:rsid w:val="00780619"/>
    <w:rsid w:val="00781F63"/>
    <w:rsid w:val="007865C9"/>
    <w:rsid w:val="007865F5"/>
    <w:rsid w:val="00786BC8"/>
    <w:rsid w:val="00793ACB"/>
    <w:rsid w:val="007950E5"/>
    <w:rsid w:val="0079759C"/>
    <w:rsid w:val="007A30C3"/>
    <w:rsid w:val="007A3EB4"/>
    <w:rsid w:val="007A5032"/>
    <w:rsid w:val="007B3243"/>
    <w:rsid w:val="007B525C"/>
    <w:rsid w:val="007B5A0C"/>
    <w:rsid w:val="007C03DB"/>
    <w:rsid w:val="007D070B"/>
    <w:rsid w:val="007D2869"/>
    <w:rsid w:val="007D3046"/>
    <w:rsid w:val="007D36EA"/>
    <w:rsid w:val="007D5030"/>
    <w:rsid w:val="007D58A4"/>
    <w:rsid w:val="007F0574"/>
    <w:rsid w:val="007F1BAC"/>
    <w:rsid w:val="007F4219"/>
    <w:rsid w:val="007F61F5"/>
    <w:rsid w:val="007F7211"/>
    <w:rsid w:val="00811407"/>
    <w:rsid w:val="00814665"/>
    <w:rsid w:val="00815F9E"/>
    <w:rsid w:val="0082494D"/>
    <w:rsid w:val="00824976"/>
    <w:rsid w:val="00825D0C"/>
    <w:rsid w:val="0082645C"/>
    <w:rsid w:val="00826920"/>
    <w:rsid w:val="00827E84"/>
    <w:rsid w:val="008314C3"/>
    <w:rsid w:val="0083427C"/>
    <w:rsid w:val="0084129A"/>
    <w:rsid w:val="00843616"/>
    <w:rsid w:val="008438C8"/>
    <w:rsid w:val="00844B16"/>
    <w:rsid w:val="00845AB1"/>
    <w:rsid w:val="00845D1E"/>
    <w:rsid w:val="00846FB4"/>
    <w:rsid w:val="0084752A"/>
    <w:rsid w:val="00853F02"/>
    <w:rsid w:val="0085679F"/>
    <w:rsid w:val="00857D05"/>
    <w:rsid w:val="008630B5"/>
    <w:rsid w:val="008639DA"/>
    <w:rsid w:val="00867B8E"/>
    <w:rsid w:val="00870C0D"/>
    <w:rsid w:val="00871B14"/>
    <w:rsid w:val="00872015"/>
    <w:rsid w:val="008740E6"/>
    <w:rsid w:val="008747C0"/>
    <w:rsid w:val="00874FB0"/>
    <w:rsid w:val="00877401"/>
    <w:rsid w:val="00877606"/>
    <w:rsid w:val="008807CB"/>
    <w:rsid w:val="00880A15"/>
    <w:rsid w:val="0088206C"/>
    <w:rsid w:val="00884C0F"/>
    <w:rsid w:val="008859C3"/>
    <w:rsid w:val="00887E46"/>
    <w:rsid w:val="00894BAF"/>
    <w:rsid w:val="008954B5"/>
    <w:rsid w:val="00895E3B"/>
    <w:rsid w:val="00895F58"/>
    <w:rsid w:val="00896280"/>
    <w:rsid w:val="00897B68"/>
    <w:rsid w:val="008A123A"/>
    <w:rsid w:val="008A29B0"/>
    <w:rsid w:val="008A57CD"/>
    <w:rsid w:val="008A599E"/>
    <w:rsid w:val="008A6362"/>
    <w:rsid w:val="008A643A"/>
    <w:rsid w:val="008A76E4"/>
    <w:rsid w:val="008B00D2"/>
    <w:rsid w:val="008B153E"/>
    <w:rsid w:val="008B1882"/>
    <w:rsid w:val="008C3A03"/>
    <w:rsid w:val="008C4B7F"/>
    <w:rsid w:val="008C6D1B"/>
    <w:rsid w:val="008D0405"/>
    <w:rsid w:val="008D0889"/>
    <w:rsid w:val="008D0CCD"/>
    <w:rsid w:val="008D347C"/>
    <w:rsid w:val="008D36C7"/>
    <w:rsid w:val="008D6D1C"/>
    <w:rsid w:val="008E00C7"/>
    <w:rsid w:val="008E174D"/>
    <w:rsid w:val="008E359F"/>
    <w:rsid w:val="008E4FBE"/>
    <w:rsid w:val="008E79AF"/>
    <w:rsid w:val="008E7B73"/>
    <w:rsid w:val="008F03FA"/>
    <w:rsid w:val="008F056C"/>
    <w:rsid w:val="008F0D5D"/>
    <w:rsid w:val="008F23CD"/>
    <w:rsid w:val="008F3DC5"/>
    <w:rsid w:val="0090014D"/>
    <w:rsid w:val="009007A7"/>
    <w:rsid w:val="00901191"/>
    <w:rsid w:val="009027B7"/>
    <w:rsid w:val="009077C4"/>
    <w:rsid w:val="00907C18"/>
    <w:rsid w:val="009110D4"/>
    <w:rsid w:val="0091707D"/>
    <w:rsid w:val="00925C39"/>
    <w:rsid w:val="0093279E"/>
    <w:rsid w:val="009334FA"/>
    <w:rsid w:val="00944CB5"/>
    <w:rsid w:val="00946AFF"/>
    <w:rsid w:val="00951538"/>
    <w:rsid w:val="00953D4F"/>
    <w:rsid w:val="00954C9C"/>
    <w:rsid w:val="0095579F"/>
    <w:rsid w:val="00956315"/>
    <w:rsid w:val="00962337"/>
    <w:rsid w:val="0096344A"/>
    <w:rsid w:val="009634E4"/>
    <w:rsid w:val="0096409D"/>
    <w:rsid w:val="00964E04"/>
    <w:rsid w:val="00964F13"/>
    <w:rsid w:val="009668F8"/>
    <w:rsid w:val="00966D26"/>
    <w:rsid w:val="009673BC"/>
    <w:rsid w:val="0097015A"/>
    <w:rsid w:val="00971196"/>
    <w:rsid w:val="00974A63"/>
    <w:rsid w:val="00977C30"/>
    <w:rsid w:val="00977CEA"/>
    <w:rsid w:val="009801C4"/>
    <w:rsid w:val="009833C7"/>
    <w:rsid w:val="00983E7B"/>
    <w:rsid w:val="009853E4"/>
    <w:rsid w:val="0098644B"/>
    <w:rsid w:val="009873B2"/>
    <w:rsid w:val="0098752E"/>
    <w:rsid w:val="00990228"/>
    <w:rsid w:val="00991D7F"/>
    <w:rsid w:val="0099226F"/>
    <w:rsid w:val="00993C34"/>
    <w:rsid w:val="009948DE"/>
    <w:rsid w:val="0099574E"/>
    <w:rsid w:val="009963B0"/>
    <w:rsid w:val="00997227"/>
    <w:rsid w:val="009A45A4"/>
    <w:rsid w:val="009A498E"/>
    <w:rsid w:val="009A5191"/>
    <w:rsid w:val="009B1293"/>
    <w:rsid w:val="009B3856"/>
    <w:rsid w:val="009B4964"/>
    <w:rsid w:val="009B7127"/>
    <w:rsid w:val="009C2D7B"/>
    <w:rsid w:val="009D27AD"/>
    <w:rsid w:val="009E39A9"/>
    <w:rsid w:val="009E484C"/>
    <w:rsid w:val="009F18C2"/>
    <w:rsid w:val="009F4EBF"/>
    <w:rsid w:val="009F7700"/>
    <w:rsid w:val="00A0358E"/>
    <w:rsid w:val="00A03D0D"/>
    <w:rsid w:val="00A1478B"/>
    <w:rsid w:val="00A17D34"/>
    <w:rsid w:val="00A26786"/>
    <w:rsid w:val="00A32541"/>
    <w:rsid w:val="00A33265"/>
    <w:rsid w:val="00A35214"/>
    <w:rsid w:val="00A35578"/>
    <w:rsid w:val="00A44360"/>
    <w:rsid w:val="00A504D1"/>
    <w:rsid w:val="00A54894"/>
    <w:rsid w:val="00A557E3"/>
    <w:rsid w:val="00A56961"/>
    <w:rsid w:val="00A57232"/>
    <w:rsid w:val="00A57F91"/>
    <w:rsid w:val="00A60184"/>
    <w:rsid w:val="00A64477"/>
    <w:rsid w:val="00A64787"/>
    <w:rsid w:val="00A67655"/>
    <w:rsid w:val="00A72D12"/>
    <w:rsid w:val="00A76FCD"/>
    <w:rsid w:val="00A77C51"/>
    <w:rsid w:val="00A80399"/>
    <w:rsid w:val="00A81099"/>
    <w:rsid w:val="00A837C9"/>
    <w:rsid w:val="00A84E6F"/>
    <w:rsid w:val="00A866E3"/>
    <w:rsid w:val="00A91815"/>
    <w:rsid w:val="00A933E2"/>
    <w:rsid w:val="00A93BDD"/>
    <w:rsid w:val="00A96A12"/>
    <w:rsid w:val="00A96C92"/>
    <w:rsid w:val="00AA3A13"/>
    <w:rsid w:val="00AA6DB2"/>
    <w:rsid w:val="00AA7633"/>
    <w:rsid w:val="00AB3DF7"/>
    <w:rsid w:val="00AB431A"/>
    <w:rsid w:val="00AB49DC"/>
    <w:rsid w:val="00AB4B20"/>
    <w:rsid w:val="00AC08C3"/>
    <w:rsid w:val="00AC24C9"/>
    <w:rsid w:val="00AC4CF6"/>
    <w:rsid w:val="00AC71A6"/>
    <w:rsid w:val="00AC7EB3"/>
    <w:rsid w:val="00AD0911"/>
    <w:rsid w:val="00AD1A37"/>
    <w:rsid w:val="00AD2310"/>
    <w:rsid w:val="00AD24C4"/>
    <w:rsid w:val="00AD33E0"/>
    <w:rsid w:val="00AD38B3"/>
    <w:rsid w:val="00AD3A4C"/>
    <w:rsid w:val="00AD430E"/>
    <w:rsid w:val="00AD71AC"/>
    <w:rsid w:val="00AE2545"/>
    <w:rsid w:val="00AE33C1"/>
    <w:rsid w:val="00AF0FAE"/>
    <w:rsid w:val="00AF113E"/>
    <w:rsid w:val="00AF3A5C"/>
    <w:rsid w:val="00AF3FB3"/>
    <w:rsid w:val="00AF566F"/>
    <w:rsid w:val="00AF7209"/>
    <w:rsid w:val="00B032FD"/>
    <w:rsid w:val="00B0482B"/>
    <w:rsid w:val="00B05DA9"/>
    <w:rsid w:val="00B05ED4"/>
    <w:rsid w:val="00B061D9"/>
    <w:rsid w:val="00B0704A"/>
    <w:rsid w:val="00B07CE5"/>
    <w:rsid w:val="00B1132D"/>
    <w:rsid w:val="00B11D17"/>
    <w:rsid w:val="00B1211E"/>
    <w:rsid w:val="00B1259C"/>
    <w:rsid w:val="00B13DEA"/>
    <w:rsid w:val="00B14150"/>
    <w:rsid w:val="00B14FEB"/>
    <w:rsid w:val="00B15024"/>
    <w:rsid w:val="00B16278"/>
    <w:rsid w:val="00B20C82"/>
    <w:rsid w:val="00B21829"/>
    <w:rsid w:val="00B25DBF"/>
    <w:rsid w:val="00B26770"/>
    <w:rsid w:val="00B267C4"/>
    <w:rsid w:val="00B26AFF"/>
    <w:rsid w:val="00B26B10"/>
    <w:rsid w:val="00B31E4B"/>
    <w:rsid w:val="00B33867"/>
    <w:rsid w:val="00B34CDE"/>
    <w:rsid w:val="00B3552E"/>
    <w:rsid w:val="00B355A3"/>
    <w:rsid w:val="00B36C1D"/>
    <w:rsid w:val="00B37F34"/>
    <w:rsid w:val="00B40853"/>
    <w:rsid w:val="00B43D36"/>
    <w:rsid w:val="00B47D57"/>
    <w:rsid w:val="00B52BAE"/>
    <w:rsid w:val="00B54073"/>
    <w:rsid w:val="00B62F61"/>
    <w:rsid w:val="00B63472"/>
    <w:rsid w:val="00B63B5D"/>
    <w:rsid w:val="00B6523F"/>
    <w:rsid w:val="00B67A29"/>
    <w:rsid w:val="00B7176E"/>
    <w:rsid w:val="00B73F1B"/>
    <w:rsid w:val="00B749E2"/>
    <w:rsid w:val="00B7558A"/>
    <w:rsid w:val="00B80B16"/>
    <w:rsid w:val="00B80F07"/>
    <w:rsid w:val="00B814DF"/>
    <w:rsid w:val="00B8195E"/>
    <w:rsid w:val="00B82013"/>
    <w:rsid w:val="00B90884"/>
    <w:rsid w:val="00B90E3C"/>
    <w:rsid w:val="00B921BC"/>
    <w:rsid w:val="00B93D8C"/>
    <w:rsid w:val="00B953C6"/>
    <w:rsid w:val="00B953FC"/>
    <w:rsid w:val="00B978E3"/>
    <w:rsid w:val="00BA3309"/>
    <w:rsid w:val="00BA3734"/>
    <w:rsid w:val="00BA76BD"/>
    <w:rsid w:val="00BB4EA9"/>
    <w:rsid w:val="00BB6E77"/>
    <w:rsid w:val="00BC1ED7"/>
    <w:rsid w:val="00BC362B"/>
    <w:rsid w:val="00BC3666"/>
    <w:rsid w:val="00BC51D1"/>
    <w:rsid w:val="00BC5CBE"/>
    <w:rsid w:val="00BD1F3B"/>
    <w:rsid w:val="00BD227B"/>
    <w:rsid w:val="00BD2CCE"/>
    <w:rsid w:val="00BD3E53"/>
    <w:rsid w:val="00BD4230"/>
    <w:rsid w:val="00BE173D"/>
    <w:rsid w:val="00BE1C1F"/>
    <w:rsid w:val="00BE23A7"/>
    <w:rsid w:val="00BE2504"/>
    <w:rsid w:val="00BE2E6D"/>
    <w:rsid w:val="00BE5FC5"/>
    <w:rsid w:val="00BF0568"/>
    <w:rsid w:val="00C069CF"/>
    <w:rsid w:val="00C06CD3"/>
    <w:rsid w:val="00C10535"/>
    <w:rsid w:val="00C107DB"/>
    <w:rsid w:val="00C1138A"/>
    <w:rsid w:val="00C11E16"/>
    <w:rsid w:val="00C12A9E"/>
    <w:rsid w:val="00C13077"/>
    <w:rsid w:val="00C14D64"/>
    <w:rsid w:val="00C20D2A"/>
    <w:rsid w:val="00C231E4"/>
    <w:rsid w:val="00C26EA8"/>
    <w:rsid w:val="00C33CA7"/>
    <w:rsid w:val="00C35359"/>
    <w:rsid w:val="00C37454"/>
    <w:rsid w:val="00C41CBF"/>
    <w:rsid w:val="00C42015"/>
    <w:rsid w:val="00C447B6"/>
    <w:rsid w:val="00C459A6"/>
    <w:rsid w:val="00C50974"/>
    <w:rsid w:val="00C57206"/>
    <w:rsid w:val="00C61D70"/>
    <w:rsid w:val="00C628B4"/>
    <w:rsid w:val="00C6434C"/>
    <w:rsid w:val="00C67233"/>
    <w:rsid w:val="00C676DD"/>
    <w:rsid w:val="00C70213"/>
    <w:rsid w:val="00C72900"/>
    <w:rsid w:val="00C75DE1"/>
    <w:rsid w:val="00C76EE5"/>
    <w:rsid w:val="00C77E20"/>
    <w:rsid w:val="00C811A4"/>
    <w:rsid w:val="00C8151A"/>
    <w:rsid w:val="00C823AC"/>
    <w:rsid w:val="00C83440"/>
    <w:rsid w:val="00C86148"/>
    <w:rsid w:val="00C86AE4"/>
    <w:rsid w:val="00C8770E"/>
    <w:rsid w:val="00C91027"/>
    <w:rsid w:val="00C91532"/>
    <w:rsid w:val="00C94546"/>
    <w:rsid w:val="00C973C4"/>
    <w:rsid w:val="00CA07C4"/>
    <w:rsid w:val="00CA3859"/>
    <w:rsid w:val="00CA3CED"/>
    <w:rsid w:val="00CA4C88"/>
    <w:rsid w:val="00CA4E6C"/>
    <w:rsid w:val="00CA5ED0"/>
    <w:rsid w:val="00CA6B97"/>
    <w:rsid w:val="00CA770C"/>
    <w:rsid w:val="00CA7BBC"/>
    <w:rsid w:val="00CB0D57"/>
    <w:rsid w:val="00CB30EC"/>
    <w:rsid w:val="00CB3108"/>
    <w:rsid w:val="00CB3E00"/>
    <w:rsid w:val="00CC127D"/>
    <w:rsid w:val="00CC1868"/>
    <w:rsid w:val="00CC1D46"/>
    <w:rsid w:val="00CC2F61"/>
    <w:rsid w:val="00CC4EF2"/>
    <w:rsid w:val="00CC55BB"/>
    <w:rsid w:val="00CC647A"/>
    <w:rsid w:val="00CC7865"/>
    <w:rsid w:val="00CC7F3E"/>
    <w:rsid w:val="00CD444D"/>
    <w:rsid w:val="00CD6BE4"/>
    <w:rsid w:val="00CE1EBB"/>
    <w:rsid w:val="00CE3888"/>
    <w:rsid w:val="00CE3ED4"/>
    <w:rsid w:val="00CE59A4"/>
    <w:rsid w:val="00CF20DC"/>
    <w:rsid w:val="00CF3D31"/>
    <w:rsid w:val="00CF7950"/>
    <w:rsid w:val="00CF7CDA"/>
    <w:rsid w:val="00D01555"/>
    <w:rsid w:val="00D02AE7"/>
    <w:rsid w:val="00D032FB"/>
    <w:rsid w:val="00D03B5B"/>
    <w:rsid w:val="00D04AE9"/>
    <w:rsid w:val="00D10F0E"/>
    <w:rsid w:val="00D11A95"/>
    <w:rsid w:val="00D11E99"/>
    <w:rsid w:val="00D13963"/>
    <w:rsid w:val="00D13D4C"/>
    <w:rsid w:val="00D14535"/>
    <w:rsid w:val="00D148C7"/>
    <w:rsid w:val="00D14A92"/>
    <w:rsid w:val="00D1659F"/>
    <w:rsid w:val="00D207C9"/>
    <w:rsid w:val="00D24D21"/>
    <w:rsid w:val="00D25903"/>
    <w:rsid w:val="00D27F98"/>
    <w:rsid w:val="00D306D6"/>
    <w:rsid w:val="00D30E5B"/>
    <w:rsid w:val="00D31550"/>
    <w:rsid w:val="00D31CC6"/>
    <w:rsid w:val="00D3255C"/>
    <w:rsid w:val="00D332E8"/>
    <w:rsid w:val="00D33BB7"/>
    <w:rsid w:val="00D40F3E"/>
    <w:rsid w:val="00D411A2"/>
    <w:rsid w:val="00D41BB3"/>
    <w:rsid w:val="00D430C5"/>
    <w:rsid w:val="00D46675"/>
    <w:rsid w:val="00D4762E"/>
    <w:rsid w:val="00D51779"/>
    <w:rsid w:val="00D52549"/>
    <w:rsid w:val="00D53054"/>
    <w:rsid w:val="00D54261"/>
    <w:rsid w:val="00D54B25"/>
    <w:rsid w:val="00D556E6"/>
    <w:rsid w:val="00D5586A"/>
    <w:rsid w:val="00D61AA3"/>
    <w:rsid w:val="00D6228C"/>
    <w:rsid w:val="00D66855"/>
    <w:rsid w:val="00D66C23"/>
    <w:rsid w:val="00D7003D"/>
    <w:rsid w:val="00D70697"/>
    <w:rsid w:val="00D710AD"/>
    <w:rsid w:val="00D72109"/>
    <w:rsid w:val="00D724AC"/>
    <w:rsid w:val="00D7339F"/>
    <w:rsid w:val="00D74A85"/>
    <w:rsid w:val="00D77A67"/>
    <w:rsid w:val="00D830A9"/>
    <w:rsid w:val="00D8547D"/>
    <w:rsid w:val="00D9376E"/>
    <w:rsid w:val="00D9622B"/>
    <w:rsid w:val="00DA1EFA"/>
    <w:rsid w:val="00DA64B5"/>
    <w:rsid w:val="00DA65C6"/>
    <w:rsid w:val="00DB0BA9"/>
    <w:rsid w:val="00DB10A4"/>
    <w:rsid w:val="00DB54F6"/>
    <w:rsid w:val="00DB73E6"/>
    <w:rsid w:val="00DC31AA"/>
    <w:rsid w:val="00DD0D65"/>
    <w:rsid w:val="00DD1714"/>
    <w:rsid w:val="00DD4C6A"/>
    <w:rsid w:val="00DD50AA"/>
    <w:rsid w:val="00DD7C60"/>
    <w:rsid w:val="00DE4DF3"/>
    <w:rsid w:val="00DE6075"/>
    <w:rsid w:val="00DF0961"/>
    <w:rsid w:val="00DF0A26"/>
    <w:rsid w:val="00DF3DF9"/>
    <w:rsid w:val="00DF4DDC"/>
    <w:rsid w:val="00DF787F"/>
    <w:rsid w:val="00E0113D"/>
    <w:rsid w:val="00E0135A"/>
    <w:rsid w:val="00E01971"/>
    <w:rsid w:val="00E02624"/>
    <w:rsid w:val="00E03B51"/>
    <w:rsid w:val="00E042EC"/>
    <w:rsid w:val="00E05D0A"/>
    <w:rsid w:val="00E0679C"/>
    <w:rsid w:val="00E1006E"/>
    <w:rsid w:val="00E1224C"/>
    <w:rsid w:val="00E130F6"/>
    <w:rsid w:val="00E13F9F"/>
    <w:rsid w:val="00E15EEA"/>
    <w:rsid w:val="00E218A0"/>
    <w:rsid w:val="00E224B0"/>
    <w:rsid w:val="00E227FA"/>
    <w:rsid w:val="00E25578"/>
    <w:rsid w:val="00E26383"/>
    <w:rsid w:val="00E26E1C"/>
    <w:rsid w:val="00E26F99"/>
    <w:rsid w:val="00E27018"/>
    <w:rsid w:val="00E331E0"/>
    <w:rsid w:val="00E35B30"/>
    <w:rsid w:val="00E4075B"/>
    <w:rsid w:val="00E407F5"/>
    <w:rsid w:val="00E40F84"/>
    <w:rsid w:val="00E42D34"/>
    <w:rsid w:val="00E437A0"/>
    <w:rsid w:val="00E45C1D"/>
    <w:rsid w:val="00E462BF"/>
    <w:rsid w:val="00E4642D"/>
    <w:rsid w:val="00E46892"/>
    <w:rsid w:val="00E46CC7"/>
    <w:rsid w:val="00E524BF"/>
    <w:rsid w:val="00E531D9"/>
    <w:rsid w:val="00E53AAA"/>
    <w:rsid w:val="00E54754"/>
    <w:rsid w:val="00E55B94"/>
    <w:rsid w:val="00E608A3"/>
    <w:rsid w:val="00E63F89"/>
    <w:rsid w:val="00E6633E"/>
    <w:rsid w:val="00E7072E"/>
    <w:rsid w:val="00E72C72"/>
    <w:rsid w:val="00E74A42"/>
    <w:rsid w:val="00E7798E"/>
    <w:rsid w:val="00E90137"/>
    <w:rsid w:val="00E91551"/>
    <w:rsid w:val="00E9665E"/>
    <w:rsid w:val="00EA3144"/>
    <w:rsid w:val="00EA343D"/>
    <w:rsid w:val="00EA5B44"/>
    <w:rsid w:val="00EA6387"/>
    <w:rsid w:val="00EA78AB"/>
    <w:rsid w:val="00EB1024"/>
    <w:rsid w:val="00EB46F6"/>
    <w:rsid w:val="00EB50CD"/>
    <w:rsid w:val="00EB5901"/>
    <w:rsid w:val="00EB7372"/>
    <w:rsid w:val="00EB76A2"/>
    <w:rsid w:val="00EB7E81"/>
    <w:rsid w:val="00EC1D46"/>
    <w:rsid w:val="00EC27BF"/>
    <w:rsid w:val="00EC4FB8"/>
    <w:rsid w:val="00EC5033"/>
    <w:rsid w:val="00EC52CC"/>
    <w:rsid w:val="00EC54B3"/>
    <w:rsid w:val="00EC6EF9"/>
    <w:rsid w:val="00EC7FB4"/>
    <w:rsid w:val="00ED02B7"/>
    <w:rsid w:val="00ED19A4"/>
    <w:rsid w:val="00ED240D"/>
    <w:rsid w:val="00ED2896"/>
    <w:rsid w:val="00ED3703"/>
    <w:rsid w:val="00ED5992"/>
    <w:rsid w:val="00EE1704"/>
    <w:rsid w:val="00EE1B58"/>
    <w:rsid w:val="00EE2168"/>
    <w:rsid w:val="00EE4619"/>
    <w:rsid w:val="00EE7471"/>
    <w:rsid w:val="00EF1409"/>
    <w:rsid w:val="00EF2B23"/>
    <w:rsid w:val="00EF2BA7"/>
    <w:rsid w:val="00EF3BED"/>
    <w:rsid w:val="00EF41BA"/>
    <w:rsid w:val="00EF6CD2"/>
    <w:rsid w:val="00F03AB3"/>
    <w:rsid w:val="00F0600B"/>
    <w:rsid w:val="00F0623A"/>
    <w:rsid w:val="00F06D62"/>
    <w:rsid w:val="00F10F53"/>
    <w:rsid w:val="00F115A3"/>
    <w:rsid w:val="00F13EB1"/>
    <w:rsid w:val="00F14AC3"/>
    <w:rsid w:val="00F152DF"/>
    <w:rsid w:val="00F17496"/>
    <w:rsid w:val="00F17E4D"/>
    <w:rsid w:val="00F22CB1"/>
    <w:rsid w:val="00F241B4"/>
    <w:rsid w:val="00F24BA1"/>
    <w:rsid w:val="00F26DB7"/>
    <w:rsid w:val="00F26FD3"/>
    <w:rsid w:val="00F276F8"/>
    <w:rsid w:val="00F32C2B"/>
    <w:rsid w:val="00F3489C"/>
    <w:rsid w:val="00F370F3"/>
    <w:rsid w:val="00F43BE2"/>
    <w:rsid w:val="00F44637"/>
    <w:rsid w:val="00F51652"/>
    <w:rsid w:val="00F536EE"/>
    <w:rsid w:val="00F55E85"/>
    <w:rsid w:val="00F56B26"/>
    <w:rsid w:val="00F62502"/>
    <w:rsid w:val="00F625CA"/>
    <w:rsid w:val="00F63364"/>
    <w:rsid w:val="00F635CA"/>
    <w:rsid w:val="00F64921"/>
    <w:rsid w:val="00F70FFA"/>
    <w:rsid w:val="00F75B1A"/>
    <w:rsid w:val="00F771C3"/>
    <w:rsid w:val="00F80A4C"/>
    <w:rsid w:val="00F83417"/>
    <w:rsid w:val="00F83570"/>
    <w:rsid w:val="00F835FC"/>
    <w:rsid w:val="00F839EF"/>
    <w:rsid w:val="00F854CF"/>
    <w:rsid w:val="00F85B95"/>
    <w:rsid w:val="00F902F2"/>
    <w:rsid w:val="00F93152"/>
    <w:rsid w:val="00F96608"/>
    <w:rsid w:val="00FA198B"/>
    <w:rsid w:val="00FA4BB7"/>
    <w:rsid w:val="00FA63A6"/>
    <w:rsid w:val="00FB17E1"/>
    <w:rsid w:val="00FB234B"/>
    <w:rsid w:val="00FB2832"/>
    <w:rsid w:val="00FB2BD8"/>
    <w:rsid w:val="00FB4D72"/>
    <w:rsid w:val="00FB7357"/>
    <w:rsid w:val="00FC0538"/>
    <w:rsid w:val="00FC1160"/>
    <w:rsid w:val="00FC1832"/>
    <w:rsid w:val="00FC18F1"/>
    <w:rsid w:val="00FC7D3D"/>
    <w:rsid w:val="00FD0047"/>
    <w:rsid w:val="00FD0C5D"/>
    <w:rsid w:val="00FD2463"/>
    <w:rsid w:val="00FD4A60"/>
    <w:rsid w:val="00FD4E62"/>
    <w:rsid w:val="00FE0A2E"/>
    <w:rsid w:val="00FE0B84"/>
    <w:rsid w:val="00FE1971"/>
    <w:rsid w:val="00FE1A7A"/>
    <w:rsid w:val="00FE28AB"/>
    <w:rsid w:val="00FE350D"/>
    <w:rsid w:val="00FE3D3B"/>
    <w:rsid w:val="00FE4F7D"/>
    <w:rsid w:val="00FE5724"/>
    <w:rsid w:val="00FE5930"/>
    <w:rsid w:val="00FE5AF4"/>
    <w:rsid w:val="00FE64CC"/>
    <w:rsid w:val="00FE69C7"/>
    <w:rsid w:val="00FF136B"/>
    <w:rsid w:val="00FF2834"/>
    <w:rsid w:val="00FF502F"/>
    <w:rsid w:val="00FF630A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533324"/>
  <w15:docId w15:val="{44012AFA-7CD4-4FFF-B280-44E28B09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232277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uiPriority w:val="1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uiPriority w:val="1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FF630A"/>
    <w:rPr>
      <w:b/>
      <w:i/>
    </w:rPr>
  </w:style>
  <w:style w:type="paragraph" w:customStyle="1" w:styleId="nummersvragen">
    <w:name w:val="nummers vragen"/>
    <w:basedOn w:val="Standaard"/>
    <w:uiPriority w:val="1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811407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10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llekr\AppData\Local\Microsoft\Windows\Temporary%20Internet%20Files\Content.Outlook\WBA55KF8\140825_Formulierensjabloon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1F9090544E9B4EBB7247A0F7AB7EEB" ma:contentTypeVersion="22" ma:contentTypeDescription="Een nieuw document maken." ma:contentTypeScope="" ma:versionID="f75f37b42574fc139b26417c45a3d145">
  <xsd:schema xmlns:xsd="http://www.w3.org/2001/XMLSchema" xmlns:xs="http://www.w3.org/2001/XMLSchema" xmlns:p="http://schemas.microsoft.com/office/2006/metadata/properties" xmlns:ns2="21d8ccbf-b201-41fc-bff5-6ced1c9d59b3" xmlns:ns3="32ae29f0-bafd-4b9d-8be0-c2f042fa70de" targetNamespace="http://schemas.microsoft.com/office/2006/metadata/properties" ma:root="true" ma:fieldsID="ce5d926a52207191ac400bf5f53404e3" ns2:_="" ns3:_="">
    <xsd:import namespace="21d8ccbf-b201-41fc-bff5-6ced1c9d59b3"/>
    <xsd:import namespace="32ae29f0-bafd-4b9d-8be0-c2f042fa70d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info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8ccbf-b201-41fc-bff5-6ced1c9d59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1a98c40-3661-457e-a83c-017a87566c07}" ma:internalName="TaxCatchAll" ma:showField="CatchAllData" ma:web="21d8ccbf-b201-41fc-bff5-6ced1c9d5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e29f0-bafd-4b9d-8be0-c2f042fa70de" elementFormDefault="qualified">
    <xsd:import namespace="http://schemas.microsoft.com/office/2006/documentManagement/types"/>
    <xsd:import namespace="http://schemas.microsoft.com/office/infopath/2007/PartnerControls"/>
    <xsd:element name="info" ma:index="10" nillable="true" ma:displayName="info" ma:internalName="info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7c915d1a-31b3-461a-bce0-f6eb4cd6e1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 xmlns="32ae29f0-bafd-4b9d-8be0-c2f042fa70de" xsi:nil="true"/>
    <TaxCatchAll xmlns="21d8ccbf-b201-41fc-bff5-6ced1c9d59b3" xsi:nil="true"/>
    <lcf76f155ced4ddcb4097134ff3c332f xmlns="32ae29f0-bafd-4b9d-8be0-c2f042fa70d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A4429E-99C7-46C9-BFC1-B7C6DEDB1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d8ccbf-b201-41fc-bff5-6ced1c9d59b3"/>
    <ds:schemaRef ds:uri="32ae29f0-bafd-4b9d-8be0-c2f042fa70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679C66-5E75-4470-9302-C283668C06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3BFB0B-6052-4A80-A8FF-63FF83829A00}">
  <ds:schemaRefs>
    <ds:schemaRef ds:uri="http://schemas.microsoft.com/office/2006/metadata/properties"/>
    <ds:schemaRef ds:uri="http://schemas.microsoft.com/office/infopath/2007/PartnerControls"/>
    <ds:schemaRef ds:uri="32ae29f0-bafd-4b9d-8be0-c2f042fa70de"/>
    <ds:schemaRef ds:uri="21d8ccbf-b201-41fc-bff5-6ced1c9d59b3"/>
  </ds:schemaRefs>
</ds:datastoreItem>
</file>

<file path=customXml/itemProps4.xml><?xml version="1.0" encoding="utf-8"?>
<ds:datastoreItem xmlns:ds="http://schemas.openxmlformats.org/officeDocument/2006/customXml" ds:itemID="{96E3A2DB-E97D-4026-B3FB-D15F62C918C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140825_Formulierensjabloon.dotx</Template>
  <TotalTime>1</TotalTime>
  <Pages>6</Pages>
  <Words>1866</Words>
  <Characters>10266</Characters>
  <Application>Microsoft Office Word</Application>
  <DocSecurity>12</DocSecurity>
  <Lines>85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12108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dienst Taaladvies;Katleen Maesen</dc:creator>
  <cp:lastModifiedBy>Jacobs Ann (LNE)</cp:lastModifiedBy>
  <cp:revision>2</cp:revision>
  <cp:lastPrinted>2015-04-02T12:43:00Z</cp:lastPrinted>
  <dcterms:created xsi:type="dcterms:W3CDTF">2025-05-23T09:28:00Z</dcterms:created>
  <dcterms:modified xsi:type="dcterms:W3CDTF">2025-05-23T09:28:00Z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0x010100821F9090544E9B4EBB7247A0F7AB7EEB</vt:lpwstr>
  </property>
  <property fmtid="{D5CDD505-2E9C-101B-9397-08002B2CF9AE}" pid="3" name="MediaServiceImageTags">
    <vt:lpwstr/>
  </property>
</Properties>
</file>